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A9" w:rsidRPr="00FE2185" w:rsidRDefault="009174A9" w:rsidP="00397783">
      <w:pPr>
        <w:jc w:val="center"/>
        <w:rPr>
          <w:b/>
          <w:bCs/>
          <w:sz w:val="32"/>
          <w:szCs w:val="32"/>
        </w:rPr>
      </w:pPr>
      <w:r w:rsidRPr="00FE2185">
        <w:rPr>
          <w:b/>
          <w:bCs/>
          <w:sz w:val="32"/>
          <w:szCs w:val="32"/>
        </w:rPr>
        <w:t>Конкурс знатоков  сказок К. И. Чуковского</w:t>
      </w:r>
    </w:p>
    <w:p w:rsidR="009174A9" w:rsidRPr="00FE2185" w:rsidRDefault="009174A9" w:rsidP="00FE2185">
      <w:pPr>
        <w:jc w:val="center"/>
        <w:rPr>
          <w:b/>
          <w:bCs/>
          <w:sz w:val="32"/>
          <w:szCs w:val="32"/>
        </w:rPr>
      </w:pPr>
      <w:r w:rsidRPr="00FE2185">
        <w:rPr>
          <w:b/>
          <w:bCs/>
          <w:sz w:val="32"/>
          <w:szCs w:val="32"/>
        </w:rPr>
        <w:t>«День рождения волшебника»</w:t>
      </w:r>
    </w:p>
    <w:p w:rsidR="009174A9" w:rsidRPr="002D3F32" w:rsidRDefault="009174A9" w:rsidP="00A56871">
      <w:pPr>
        <w:jc w:val="both"/>
        <w:rPr>
          <w:rFonts w:ascii="Times New Roman" w:hAnsi="Times New Roman" w:cs="Times New Roman"/>
          <w:sz w:val="28"/>
          <w:szCs w:val="28"/>
        </w:rPr>
      </w:pPr>
      <w:r w:rsidRPr="002D3F32">
        <w:rPr>
          <w:rFonts w:ascii="Times New Roman" w:hAnsi="Times New Roman" w:cs="Times New Roman"/>
          <w:sz w:val="28"/>
          <w:szCs w:val="28"/>
        </w:rPr>
        <w:t>К конкурсу знатоков сказок ребята готовились заранее.  Дома  им было предложено вспомнить и  перечитать  любимые произведения писателя. И вот долгожданный день настал!</w:t>
      </w:r>
    </w:p>
    <w:p w:rsidR="009174A9" w:rsidRPr="002D3F32" w:rsidRDefault="009174A9" w:rsidP="00A56871">
      <w:pPr>
        <w:jc w:val="both"/>
        <w:rPr>
          <w:rFonts w:ascii="Times New Roman" w:hAnsi="Times New Roman" w:cs="Times New Roman"/>
          <w:sz w:val="28"/>
          <w:szCs w:val="28"/>
        </w:rPr>
      </w:pPr>
      <w:r w:rsidRPr="002D3F32">
        <w:rPr>
          <w:rFonts w:ascii="Times New Roman" w:hAnsi="Times New Roman" w:cs="Times New Roman"/>
          <w:sz w:val="28"/>
          <w:szCs w:val="28"/>
        </w:rPr>
        <w:t xml:space="preserve">28 февраля 2017 года  главный  библиотекарь Детского отдела  Татьяна  Васильевна Васильева  подготовила и провела  конкурс знатоков  сказок  «День рождения  волшебника», приуроченный к юбилею  русского  поэта, писателя, переводчика Корнея Ивановича Чуковского, </w:t>
      </w:r>
      <w:r>
        <w:rPr>
          <w:rFonts w:ascii="Times New Roman" w:hAnsi="Times New Roman" w:cs="Times New Roman"/>
          <w:sz w:val="28"/>
          <w:szCs w:val="28"/>
        </w:rPr>
        <w:t>135-</w:t>
      </w:r>
      <w:r w:rsidRPr="002D3F32">
        <w:rPr>
          <w:rFonts w:ascii="Times New Roman" w:hAnsi="Times New Roman" w:cs="Times New Roman"/>
          <w:sz w:val="28"/>
          <w:szCs w:val="28"/>
        </w:rPr>
        <w:t xml:space="preserve">летний юбилей  которого мы отмечаем  31 марта. </w:t>
      </w:r>
    </w:p>
    <w:p w:rsidR="009174A9" w:rsidRPr="002D3F32" w:rsidRDefault="009174A9" w:rsidP="00FE2185">
      <w:pPr>
        <w:jc w:val="both"/>
        <w:rPr>
          <w:rFonts w:ascii="Times New Roman" w:hAnsi="Times New Roman" w:cs="Times New Roman"/>
          <w:sz w:val="28"/>
          <w:szCs w:val="28"/>
        </w:rPr>
      </w:pPr>
      <w:r w:rsidRPr="002D3F32">
        <w:rPr>
          <w:rFonts w:ascii="Times New Roman" w:hAnsi="Times New Roman" w:cs="Times New Roman"/>
          <w:sz w:val="28"/>
          <w:szCs w:val="28"/>
        </w:rPr>
        <w:t xml:space="preserve">Участниками программы стали учащиеся 4 «А» класса 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D3F32">
        <w:rPr>
          <w:rFonts w:ascii="Times New Roman" w:hAnsi="Times New Roman" w:cs="Times New Roman"/>
          <w:sz w:val="28"/>
          <w:szCs w:val="28"/>
        </w:rPr>
        <w:t>СОШ № 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D3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(классный руководитель</w:t>
      </w:r>
      <w:r w:rsidRPr="002D3F32">
        <w:rPr>
          <w:rFonts w:ascii="Times New Roman" w:hAnsi="Times New Roman" w:cs="Times New Roman"/>
          <w:sz w:val="28"/>
          <w:szCs w:val="28"/>
        </w:rPr>
        <w:t xml:space="preserve"> Лапина А. А.)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A9" w:rsidRDefault="009174A9" w:rsidP="00C92F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F32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2D3F3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D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интереса учащихся к чтению.</w:t>
      </w:r>
      <w:r w:rsidRPr="002D3F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F32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2D3F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</w:t>
      </w:r>
      <w:r w:rsidRPr="00C92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биографией и творчеством К. 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Чуковского;                              - прививать  интерес</w:t>
      </w:r>
      <w:r w:rsidRPr="002D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книге, желание читать;</w:t>
      </w:r>
      <w:r w:rsidRPr="002D3F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</w:t>
      </w:r>
      <w:r w:rsidRPr="002D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системы нравственных ценностей учащихся;</w:t>
      </w:r>
      <w:r w:rsidRPr="002D3F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92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дружелюбие, взаимопомощь.</w:t>
      </w:r>
    </w:p>
    <w:p w:rsidR="009174A9" w:rsidRDefault="009174A9" w:rsidP="00C92FB9">
      <w:pPr>
        <w:jc w:val="both"/>
        <w:rPr>
          <w:rFonts w:ascii="Times New Roman" w:hAnsi="Times New Roman" w:cs="Times New Roman"/>
          <w:sz w:val="28"/>
          <w:szCs w:val="28"/>
        </w:rPr>
      </w:pPr>
      <w:r w:rsidRPr="002D3F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F32">
        <w:rPr>
          <w:rFonts w:ascii="Times New Roman" w:hAnsi="Times New Roman" w:cs="Times New Roman"/>
          <w:sz w:val="28"/>
          <w:szCs w:val="28"/>
        </w:rPr>
        <w:t xml:space="preserve">В начале встречи </w:t>
      </w:r>
      <w:r>
        <w:rPr>
          <w:rFonts w:ascii="Times New Roman" w:hAnsi="Times New Roman" w:cs="Times New Roman"/>
          <w:sz w:val="28"/>
          <w:szCs w:val="28"/>
        </w:rPr>
        <w:t xml:space="preserve"> ведущая</w:t>
      </w:r>
      <w:r w:rsidRPr="002D3F32">
        <w:rPr>
          <w:rFonts w:ascii="Times New Roman" w:hAnsi="Times New Roman" w:cs="Times New Roman"/>
          <w:sz w:val="28"/>
          <w:szCs w:val="28"/>
        </w:rPr>
        <w:t xml:space="preserve"> познакомила детей с жизнью и творчеством дедушки Корнея, забавными сл</w:t>
      </w:r>
      <w:r>
        <w:rPr>
          <w:rFonts w:ascii="Times New Roman" w:hAnsi="Times New Roman" w:cs="Times New Roman"/>
          <w:sz w:val="28"/>
          <w:szCs w:val="28"/>
        </w:rPr>
        <w:t xml:space="preserve">учаями из его богатой биографии, </w:t>
      </w:r>
      <w:r w:rsidRPr="002D3F32">
        <w:rPr>
          <w:rFonts w:ascii="Times New Roman" w:hAnsi="Times New Roman" w:cs="Times New Roman"/>
          <w:sz w:val="28"/>
          <w:szCs w:val="28"/>
        </w:rPr>
        <w:t>отметила, что на сказках К. Чуковского выросли их папы и мамы, бабушки и дедушки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A9" w:rsidRPr="00C92FB9" w:rsidRDefault="009174A9" w:rsidP="00C92FB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25C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97pt;height:222.75pt;visibility:visible">
            <v:imagedata r:id="rId4" o:title=""/>
          </v:shape>
        </w:pic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 остановились на его  книге «От 2 до 5», в которой  писатель собрал забавные вопросы и высказывания  малышей от 2 до 5 лет. Ребята отгадывали, что же обозначают «речения» детей. Ведь эти «речения» могут застать  врасплох любого взрослого человека, потому что  они – самые  настоящие шифровки. Но  у учеников  не возникло никаких трудностей с расшифровкой.</w:t>
      </w:r>
    </w:p>
    <w:p w:rsidR="009174A9" w:rsidRDefault="009174A9" w:rsidP="00C92F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325.5pt;height:243.75pt;visibility:visible">
            <v:imagedata r:id="rId5" o:title=""/>
          </v:shape>
        </w:pic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 w:rsidRPr="00CA6CF7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A6CF7">
        <w:rPr>
          <w:rFonts w:ascii="Times New Roman" w:hAnsi="Times New Roman" w:cs="Times New Roman"/>
          <w:sz w:val="28"/>
          <w:szCs w:val="28"/>
        </w:rPr>
        <w:t xml:space="preserve">а мероприятии </w:t>
      </w:r>
      <w:r>
        <w:rPr>
          <w:rFonts w:ascii="Times New Roman" w:hAnsi="Times New Roman" w:cs="Times New Roman"/>
          <w:sz w:val="28"/>
          <w:szCs w:val="28"/>
        </w:rPr>
        <w:t xml:space="preserve"> школьники </w:t>
      </w:r>
      <w:r w:rsidRPr="00CA6CF7">
        <w:rPr>
          <w:rFonts w:ascii="Times New Roman" w:hAnsi="Times New Roman" w:cs="Times New Roman"/>
          <w:sz w:val="28"/>
          <w:szCs w:val="28"/>
        </w:rPr>
        <w:t>активно отвечали на вопросы викторины</w:t>
      </w:r>
      <w:r>
        <w:rPr>
          <w:rFonts w:ascii="Times New Roman" w:hAnsi="Times New Roman" w:cs="Times New Roman"/>
          <w:sz w:val="28"/>
          <w:szCs w:val="28"/>
        </w:rPr>
        <w:t xml:space="preserve"> о героях сказок</w:t>
      </w:r>
      <w:r w:rsidRPr="00CA6CF7">
        <w:rPr>
          <w:rFonts w:ascii="Times New Roman" w:hAnsi="Times New Roman" w:cs="Times New Roman"/>
          <w:sz w:val="28"/>
          <w:szCs w:val="28"/>
        </w:rPr>
        <w:t xml:space="preserve">, угадывали </w:t>
      </w:r>
      <w:r>
        <w:rPr>
          <w:rFonts w:ascii="Times New Roman" w:hAnsi="Times New Roman" w:cs="Times New Roman"/>
          <w:sz w:val="28"/>
          <w:szCs w:val="28"/>
        </w:rPr>
        <w:t>произведения</w:t>
      </w:r>
      <w:r w:rsidRPr="00CA6CF7">
        <w:rPr>
          <w:rFonts w:ascii="Times New Roman" w:hAnsi="Times New Roman" w:cs="Times New Roman"/>
          <w:sz w:val="28"/>
          <w:szCs w:val="28"/>
        </w:rPr>
        <w:t xml:space="preserve"> по отрывку, узнавали </w:t>
      </w:r>
      <w:r>
        <w:rPr>
          <w:rFonts w:ascii="Times New Roman" w:hAnsi="Times New Roman" w:cs="Times New Roman"/>
          <w:sz w:val="28"/>
          <w:szCs w:val="28"/>
        </w:rPr>
        <w:t>персонажа</w:t>
      </w:r>
      <w:r w:rsidRPr="00CA6CF7">
        <w:rPr>
          <w:rFonts w:ascii="Times New Roman" w:hAnsi="Times New Roman" w:cs="Times New Roman"/>
          <w:sz w:val="28"/>
          <w:szCs w:val="28"/>
        </w:rPr>
        <w:t xml:space="preserve"> по поступку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6CF7">
        <w:t xml:space="preserve"> </w:t>
      </w:r>
      <w:r w:rsidRPr="00CA6CF7">
        <w:rPr>
          <w:rFonts w:ascii="Times New Roman" w:hAnsi="Times New Roman" w:cs="Times New Roman"/>
          <w:sz w:val="28"/>
          <w:szCs w:val="28"/>
        </w:rPr>
        <w:t xml:space="preserve">вспомнили все сказки </w:t>
      </w:r>
      <w:r>
        <w:rPr>
          <w:rFonts w:ascii="Times New Roman" w:hAnsi="Times New Roman" w:cs="Times New Roman"/>
          <w:sz w:val="28"/>
          <w:szCs w:val="28"/>
        </w:rPr>
        <w:t xml:space="preserve">писателя, где героем является крокодил. </w: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 ребята украшали  нарисованное дерево так, чтобы оно стало чудесным. </w:t>
      </w:r>
    </w:p>
    <w:p w:rsidR="009174A9" w:rsidRDefault="009174A9" w:rsidP="00C92F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305.25pt;height:228.75pt;visibility:visible">
            <v:imagedata r:id="rId6" o:title=""/>
          </v:shape>
        </w:pic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Помогали найти владельцев потерянных вещей; расшифровывали имена  сказочных  героев; угадывали песни в исполнении  персонажей сказок; вспоминали,</w:t>
      </w:r>
      <w:r w:rsidRPr="00CA6CF7">
        <w:rPr>
          <w:rFonts w:ascii="Times New Roman" w:hAnsi="Times New Roman" w:cs="Times New Roman"/>
          <w:sz w:val="28"/>
          <w:szCs w:val="28"/>
        </w:rPr>
        <w:t xml:space="preserve"> кто является отправителем телеграмм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A6CF7">
        <w:rPr>
          <w:rFonts w:ascii="Times New Roman" w:hAnsi="Times New Roman" w:cs="Times New Roman"/>
          <w:sz w:val="28"/>
          <w:szCs w:val="28"/>
        </w:rPr>
        <w:t>разгадывали загадки, которые сочинил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CF7">
        <w:rPr>
          <w:rFonts w:ascii="Times New Roman" w:hAnsi="Times New Roman" w:cs="Times New Roman"/>
          <w:sz w:val="28"/>
          <w:szCs w:val="28"/>
        </w:rPr>
        <w:t>И. Чуковский.</w:t>
      </w:r>
    </w:p>
    <w:p w:rsidR="009174A9" w:rsidRDefault="009174A9" w:rsidP="00CA6C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363pt;height:272.25pt;visibility:visible">
            <v:imagedata r:id="rId7" o:title=""/>
          </v:shape>
        </w:pic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учащиеся  выполняли задание и вспоминали, какие поступки совершали герои сказок.</w:t>
      </w:r>
    </w:p>
    <w:p w:rsidR="009174A9" w:rsidRDefault="009174A9" w:rsidP="00CA6C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style="width:366.75pt;height:275.25pt;visibility:visible">
            <v:imagedata r:id="rId8" o:title=""/>
          </v:shape>
        </w:pic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 w:rsidRPr="00D000C7">
        <w:rPr>
          <w:rFonts w:ascii="Times New Roman" w:hAnsi="Times New Roman" w:cs="Times New Roman"/>
          <w:sz w:val="28"/>
          <w:szCs w:val="28"/>
        </w:rPr>
        <w:t xml:space="preserve">А напоследок, чтобы  обобщить и укрепить полученные знания, 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D000C7">
        <w:rPr>
          <w:rFonts w:ascii="Times New Roman" w:hAnsi="Times New Roman" w:cs="Times New Roman"/>
          <w:sz w:val="28"/>
          <w:szCs w:val="28"/>
        </w:rPr>
        <w:t xml:space="preserve">  дружно разгадывали кроссворд  по произведениям  Корнея Чуковского. </w:t>
      </w:r>
    </w:p>
    <w:p w:rsidR="009174A9" w:rsidRDefault="009174A9" w:rsidP="00A5687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363pt;height:272.25pt;visibility:visible">
            <v:imagedata r:id="rId9" o:title=""/>
          </v:shape>
        </w:pict>
      </w:r>
    </w:p>
    <w:p w:rsidR="009174A9" w:rsidRPr="00D000C7" w:rsidRDefault="009174A9" w:rsidP="00F73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мероприятие  сопровождалось </w:t>
      </w:r>
      <w:r w:rsidRPr="00D000C7">
        <w:rPr>
          <w:rFonts w:ascii="Times New Roman" w:hAnsi="Times New Roman" w:cs="Times New Roman"/>
          <w:sz w:val="28"/>
          <w:szCs w:val="28"/>
        </w:rPr>
        <w:t>показом слайдовой презентации. </w:t>
      </w:r>
    </w:p>
    <w:p w:rsidR="009174A9" w:rsidRPr="00D000C7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этом наша встреча 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подошла к концу. Но это не значит, что закончил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сь </w:t>
      </w:r>
      <w:r>
        <w:rPr>
          <w:rFonts w:ascii="Times New Roman" w:hAnsi="Times New Roman" w:cs="Times New Roman"/>
          <w:color w:val="000000"/>
          <w:sz w:val="28"/>
          <w:szCs w:val="28"/>
        </w:rPr>
        <w:t>знакомство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 с утешителем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и развлекателем детей и взрослых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Корнеем Ивановичем Чуковским. Ведь книги доброго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волшебника всегда ждут своих читателей. Когда вам вдруг захочется снова повеселиться,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вспомнить любимые всеми сказки с их героями - возьмите книжки. И вы снова будете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разгадывать загадки, хитрости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дедушки Корнея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Подводя итог мероприятия, хочется вспомнить слова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 xml:space="preserve">письма одного неизвестного нам дедушки: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Милый дедушка Корней Иванович! Хоть я сам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стал уже дедушкой и Ваши чудесные книги для детей перешли на вооружение моего внука Димы, я всегда видел в Вас доброго ведуна, с которым легко шагалось по стране сказок и</w:t>
      </w:r>
      <w:r w:rsidRPr="00D000C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детства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00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174A9" w:rsidRPr="00D000C7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 w:rsidRPr="00D000C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конце программы  за активное участие  отличившимся ребятам  были вручены небольшие призы.</w:t>
      </w:r>
    </w:p>
    <w:p w:rsidR="009174A9" w:rsidRDefault="009174A9" w:rsidP="00F73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D000C7">
        <w:rPr>
          <w:rFonts w:ascii="Times New Roman" w:hAnsi="Times New Roman" w:cs="Times New Roman"/>
          <w:sz w:val="28"/>
          <w:szCs w:val="28"/>
        </w:rPr>
        <w:t xml:space="preserve"> не ограничились чтением произведений Чуковского, они захотели пр</w:t>
      </w:r>
      <w:r>
        <w:rPr>
          <w:rFonts w:ascii="Times New Roman" w:hAnsi="Times New Roman" w:cs="Times New Roman"/>
          <w:sz w:val="28"/>
          <w:szCs w:val="28"/>
        </w:rPr>
        <w:t xml:space="preserve">очитать сказки других писателей, что очень радует. </w:t>
      </w:r>
    </w:p>
    <w:p w:rsidR="009174A9" w:rsidRDefault="009174A9" w:rsidP="00D000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74A9" w:rsidRDefault="009174A9" w:rsidP="00D000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1" type="#_x0000_t75" style="width:357pt;height:267.75pt;visibility:visible">
            <v:imagedata r:id="rId10" o:title=""/>
          </v:shape>
        </w:pict>
      </w:r>
    </w:p>
    <w:p w:rsidR="009174A9" w:rsidRDefault="009174A9" w:rsidP="00D000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74A9" w:rsidRPr="00D000C7" w:rsidRDefault="009174A9" w:rsidP="00D000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5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2" type="#_x0000_t75" style="width:5in;height:270pt;visibility:visible">
            <v:imagedata r:id="rId11" o:title=""/>
          </v:shape>
        </w:pict>
      </w:r>
    </w:p>
    <w:p w:rsidR="009174A9" w:rsidRPr="00D000C7" w:rsidRDefault="009174A9" w:rsidP="00D000C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74A9" w:rsidRPr="00D000C7" w:rsidSect="00055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0648"/>
    <w:rsid w:val="0002485E"/>
    <w:rsid w:val="000325C3"/>
    <w:rsid w:val="00055B48"/>
    <w:rsid w:val="002D3F32"/>
    <w:rsid w:val="003158D6"/>
    <w:rsid w:val="00364F0C"/>
    <w:rsid w:val="00397783"/>
    <w:rsid w:val="0050488A"/>
    <w:rsid w:val="00577D48"/>
    <w:rsid w:val="0058533F"/>
    <w:rsid w:val="005B335D"/>
    <w:rsid w:val="00807A55"/>
    <w:rsid w:val="008A0648"/>
    <w:rsid w:val="008D5D2F"/>
    <w:rsid w:val="009174A9"/>
    <w:rsid w:val="00A56871"/>
    <w:rsid w:val="00C92FB9"/>
    <w:rsid w:val="00CA6CF7"/>
    <w:rsid w:val="00D000C7"/>
    <w:rsid w:val="00D5228C"/>
    <w:rsid w:val="00F737CA"/>
    <w:rsid w:val="00FE2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B4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50488A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50488A"/>
  </w:style>
  <w:style w:type="paragraph" w:styleId="BalloonText">
    <w:name w:val="Balloon Text"/>
    <w:basedOn w:val="Normal"/>
    <w:link w:val="BalloonTextChar"/>
    <w:uiPriority w:val="99"/>
    <w:semiHidden/>
    <w:rsid w:val="00C9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2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488</Words>
  <Characters>2783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знатоков  сказок К</dc:title>
  <dc:subject/>
  <dc:creator>пользователь</dc:creator>
  <cp:keywords/>
  <dc:description/>
  <cp:lastModifiedBy>Михаил</cp:lastModifiedBy>
  <cp:revision>2</cp:revision>
  <dcterms:created xsi:type="dcterms:W3CDTF">2017-03-06T06:31:00Z</dcterms:created>
  <dcterms:modified xsi:type="dcterms:W3CDTF">2017-03-06T06:31:00Z</dcterms:modified>
</cp:coreProperties>
</file>