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432EF" w:rsidRPr="00EE7B5A" w:rsidRDefault="00CD65DD" w:rsidP="00EE7B5A">
      <w:pPr>
        <w:pStyle w:val="4"/>
        <w:spacing w:before="0" w:after="0"/>
        <w:jc w:val="center"/>
        <w:rPr>
          <w:sz w:val="16"/>
          <w:szCs w:val="16"/>
        </w:rPr>
      </w:pPr>
      <w:r w:rsidRPr="00CD65D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ПовориноСП-ПП-01" style="position:absolute;left:0;text-align:left;margin-left:205.45pt;margin-top:-8.7pt;width:41.3pt;height:45.8pt;z-index:-1;visibility:visible">
            <v:imagedata r:id="rId8" o:title=""/>
          </v:shape>
        </w:pict>
      </w:r>
    </w:p>
    <w:p w:rsidR="00F432EF" w:rsidRDefault="00F432EF">
      <w:pPr>
        <w:pStyle w:val="4"/>
        <w:spacing w:before="0" w:after="0"/>
        <w:jc w:val="center"/>
        <w:rPr>
          <w:sz w:val="16"/>
          <w:szCs w:val="16"/>
        </w:rPr>
      </w:pPr>
    </w:p>
    <w:p w:rsidR="00F432EF" w:rsidRDefault="00F432EF" w:rsidP="00C363F1">
      <w:pPr>
        <w:pStyle w:val="4"/>
        <w:numPr>
          <w:ilvl w:val="1"/>
          <w:numId w:val="1"/>
        </w:numPr>
        <w:spacing w:before="0" w:after="0"/>
        <w:jc w:val="center"/>
        <w:rPr>
          <w:b w:val="0"/>
          <w:sz w:val="16"/>
          <w:szCs w:val="16"/>
        </w:rPr>
      </w:pPr>
    </w:p>
    <w:p w:rsidR="00F432EF" w:rsidRDefault="00F432EF">
      <w:pPr>
        <w:pStyle w:val="4"/>
        <w:spacing w:before="0" w:after="0"/>
        <w:jc w:val="center"/>
        <w:rPr>
          <w:b w:val="0"/>
          <w:spacing w:val="40"/>
        </w:rPr>
      </w:pPr>
    </w:p>
    <w:p w:rsidR="00F432EF" w:rsidRDefault="00F432EF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F432EF" w:rsidRDefault="00F432EF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F432EF" w:rsidRDefault="00F432EF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F432EF" w:rsidRDefault="00F432EF" w:rsidP="002F6FE7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F432EF" w:rsidRDefault="00F432EF" w:rsidP="002F6FE7">
      <w:pPr>
        <w:spacing w:line="480" w:lineRule="auto"/>
        <w:jc w:val="center"/>
        <w:rPr>
          <w:sz w:val="28"/>
        </w:rPr>
      </w:pPr>
      <w:r w:rsidRPr="00BC6224">
        <w:rPr>
          <w:sz w:val="28"/>
        </w:rPr>
        <w:t>ПОСТАНОВЛЕНИЕ</w:t>
      </w:r>
    </w:p>
    <w:p w:rsidR="00F432EF" w:rsidRDefault="00F432EF" w:rsidP="00831D84">
      <w:pPr>
        <w:pStyle w:val="a9"/>
        <w:tabs>
          <w:tab w:val="left" w:pos="7809"/>
        </w:tabs>
        <w:spacing w:line="480" w:lineRule="auto"/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от </w:t>
      </w:r>
      <w:r w:rsidR="00584327">
        <w:rPr>
          <w:rFonts w:ascii="Times New Roman" w:hAnsi="Times New Roman"/>
          <w:szCs w:val="28"/>
        </w:rPr>
        <w:t>03.04.</w:t>
      </w:r>
      <w:r w:rsidR="009A55B4">
        <w:rPr>
          <w:rFonts w:ascii="Times New Roman" w:hAnsi="Times New Roman"/>
          <w:szCs w:val="28"/>
        </w:rPr>
        <w:t>2019</w:t>
      </w:r>
      <w:r>
        <w:rPr>
          <w:rFonts w:ascii="Times New Roman" w:hAnsi="Times New Roman"/>
          <w:szCs w:val="28"/>
        </w:rPr>
        <w:t xml:space="preserve">г. </w:t>
      </w:r>
      <w:r w:rsidR="007139B4">
        <w:rPr>
          <w:rFonts w:ascii="Times New Roman" w:hAnsi="Times New Roman"/>
          <w:szCs w:val="28"/>
        </w:rPr>
        <w:t xml:space="preserve"> </w:t>
      </w:r>
      <w:r w:rsidR="00584327">
        <w:rPr>
          <w:rFonts w:ascii="Times New Roman" w:hAnsi="Times New Roman"/>
          <w:szCs w:val="28"/>
        </w:rPr>
        <w:t>№ 273</w:t>
      </w:r>
    </w:p>
    <w:p w:rsidR="00F432EF" w:rsidRDefault="00F432EF" w:rsidP="0006052B">
      <w:pPr>
        <w:pStyle w:val="a9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                                             </w:t>
      </w:r>
    </w:p>
    <w:p w:rsidR="00885D7A" w:rsidRDefault="002F3CF1" w:rsidP="00885D7A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770F08">
        <w:rPr>
          <w:rFonts w:ascii="Times New Roman" w:hAnsi="Times New Roman" w:cs="Times New Roman"/>
          <w:sz w:val="28"/>
          <w:szCs w:val="28"/>
        </w:rPr>
        <w:t xml:space="preserve"> внесении изменений в </w:t>
      </w:r>
    </w:p>
    <w:p w:rsidR="00885D7A" w:rsidRDefault="00770F08" w:rsidP="00885D7A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</w:t>
      </w:r>
    </w:p>
    <w:p w:rsidR="00885D7A" w:rsidRDefault="00770F08" w:rsidP="00885D7A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</w:t>
      </w:r>
      <w:r w:rsidR="00885D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поселения</w:t>
      </w:r>
    </w:p>
    <w:p w:rsidR="00176BBC" w:rsidRDefault="00770F08" w:rsidP="00885D7A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 Поворино</w:t>
      </w:r>
      <w:r w:rsidR="00176BBC">
        <w:rPr>
          <w:rFonts w:ascii="Times New Roman" w:hAnsi="Times New Roman" w:cs="Times New Roman"/>
          <w:sz w:val="28"/>
          <w:szCs w:val="28"/>
        </w:rPr>
        <w:t xml:space="preserve">  Поворинского</w:t>
      </w:r>
    </w:p>
    <w:p w:rsidR="0096383C" w:rsidRDefault="00176BBC" w:rsidP="00885D7A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="00770F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6BBC" w:rsidRDefault="00176BBC" w:rsidP="00885D7A">
      <w:pPr>
        <w:pStyle w:val="Defaul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885D7A" w:rsidRDefault="00885D7A" w:rsidP="00885D7A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2F4173" w:rsidRDefault="002F4173" w:rsidP="002F4173">
      <w:pPr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9963"/>
      </w:tblGrid>
      <w:tr w:rsidR="00F84438" w:rsidRPr="00BC121F" w:rsidTr="009A5C43">
        <w:tc>
          <w:tcPr>
            <w:tcW w:w="9572" w:type="dxa"/>
          </w:tcPr>
          <w:p w:rsidR="002F4E71" w:rsidRDefault="002F4173" w:rsidP="00DB57F6">
            <w:pPr>
              <w:ind w:firstLine="709"/>
              <w:jc w:val="both"/>
              <w:rPr>
                <w:b/>
                <w:spacing w:val="20"/>
                <w:sz w:val="28"/>
                <w:szCs w:val="28"/>
              </w:rPr>
            </w:pPr>
            <w:r w:rsidRPr="00910E4B">
              <w:rPr>
                <w:sz w:val="28"/>
                <w:szCs w:val="28"/>
              </w:rPr>
              <w:tab/>
            </w:r>
            <w:r w:rsidRPr="00BC121F">
              <w:rPr>
                <w:rFonts w:eastAsia="Calibri"/>
                <w:sz w:val="28"/>
                <w:szCs w:val="28"/>
              </w:rPr>
              <w:t xml:space="preserve">В соответствии с Федеральным законом от 27.07.2010г. № 210-ФЗ «Об организации предоставления государственных и муниципальных услуг»,  </w:t>
            </w:r>
            <w:r w:rsidR="007E292F" w:rsidRPr="00BC121F">
              <w:rPr>
                <w:rFonts w:eastAsia="Calibri"/>
                <w:sz w:val="28"/>
                <w:szCs w:val="28"/>
              </w:rPr>
              <w:t xml:space="preserve"> письмом департамента связи и массовых коммуникаций Воронежской области </w:t>
            </w:r>
            <w:r w:rsidR="00DF34FF" w:rsidRPr="00BC121F">
              <w:rPr>
                <w:rFonts w:eastAsia="Calibri"/>
                <w:sz w:val="28"/>
                <w:szCs w:val="28"/>
              </w:rPr>
              <w:t>от 28.12.2018 г. № 42-11/1936</w:t>
            </w:r>
            <w:r w:rsidRPr="00BC121F">
              <w:rPr>
                <w:sz w:val="28"/>
                <w:szCs w:val="28"/>
              </w:rPr>
              <w:t xml:space="preserve"> в связи с объединением функциональности портала органов власти  Воронежской области (</w:t>
            </w:r>
            <w:r w:rsidRPr="00BC121F">
              <w:rPr>
                <w:sz w:val="28"/>
                <w:szCs w:val="28"/>
                <w:lang w:val="en-US"/>
              </w:rPr>
              <w:t>govvrn</w:t>
            </w:r>
            <w:r w:rsidRPr="00BC121F">
              <w:rPr>
                <w:sz w:val="28"/>
                <w:szCs w:val="28"/>
              </w:rPr>
              <w:t>.</w:t>
            </w:r>
            <w:r w:rsidRPr="00BC121F">
              <w:rPr>
                <w:sz w:val="28"/>
                <w:szCs w:val="28"/>
                <w:lang w:val="en-US"/>
              </w:rPr>
              <w:t>ru</w:t>
            </w:r>
            <w:r w:rsidRPr="00BC121F">
              <w:rPr>
                <w:sz w:val="28"/>
                <w:szCs w:val="28"/>
              </w:rPr>
              <w:t>) и регионального портала услуг (</w:t>
            </w:r>
            <w:r w:rsidRPr="00BC121F">
              <w:rPr>
                <w:sz w:val="28"/>
                <w:szCs w:val="28"/>
                <w:lang w:val="en-US"/>
              </w:rPr>
              <w:t>pgu</w:t>
            </w:r>
            <w:r w:rsidRPr="00BC121F">
              <w:rPr>
                <w:sz w:val="28"/>
                <w:szCs w:val="28"/>
              </w:rPr>
              <w:t>.</w:t>
            </w:r>
            <w:r w:rsidRPr="00BC121F">
              <w:rPr>
                <w:sz w:val="28"/>
                <w:szCs w:val="28"/>
                <w:lang w:val="en-US"/>
              </w:rPr>
              <w:t>govvrn</w:t>
            </w:r>
            <w:r w:rsidRPr="00BC121F">
              <w:rPr>
                <w:sz w:val="28"/>
                <w:szCs w:val="28"/>
              </w:rPr>
              <w:t>.</w:t>
            </w:r>
            <w:r w:rsidRPr="00BC121F">
              <w:rPr>
                <w:sz w:val="28"/>
                <w:szCs w:val="28"/>
                <w:lang w:val="en-US"/>
              </w:rPr>
              <w:t>ru</w:t>
            </w:r>
            <w:r w:rsidRPr="00BC121F">
              <w:rPr>
                <w:sz w:val="28"/>
                <w:szCs w:val="28"/>
              </w:rPr>
              <w:t xml:space="preserve">), а также вывода из эксплуатации информационной системы «Портал государственных и муниципальных услуг Воронежской области», администрация </w:t>
            </w:r>
            <w:r w:rsidR="004B7C2A" w:rsidRPr="00BC121F">
              <w:rPr>
                <w:sz w:val="28"/>
                <w:szCs w:val="28"/>
              </w:rPr>
              <w:t xml:space="preserve">городского поселения город </w:t>
            </w:r>
            <w:r w:rsidR="007E292F" w:rsidRPr="00BC121F">
              <w:rPr>
                <w:sz w:val="28"/>
                <w:szCs w:val="28"/>
              </w:rPr>
              <w:t xml:space="preserve"> </w:t>
            </w:r>
            <w:r w:rsidR="004B7C2A" w:rsidRPr="00BC121F">
              <w:rPr>
                <w:sz w:val="28"/>
                <w:szCs w:val="28"/>
              </w:rPr>
              <w:t>Поворино Поворинского</w:t>
            </w:r>
            <w:r w:rsidR="007E292F" w:rsidRPr="00BC121F">
              <w:rPr>
                <w:sz w:val="28"/>
                <w:szCs w:val="28"/>
              </w:rPr>
              <w:t xml:space="preserve"> муниципального </w:t>
            </w:r>
            <w:r w:rsidR="004B7C2A" w:rsidRPr="00BC121F">
              <w:rPr>
                <w:sz w:val="28"/>
                <w:szCs w:val="28"/>
              </w:rPr>
              <w:t xml:space="preserve"> района Воронежской области</w:t>
            </w:r>
            <w:r w:rsidRPr="00BC121F">
              <w:rPr>
                <w:sz w:val="28"/>
                <w:szCs w:val="28"/>
              </w:rPr>
              <w:t xml:space="preserve"> </w:t>
            </w:r>
            <w:r w:rsidRPr="00BC121F">
              <w:rPr>
                <w:b/>
                <w:spacing w:val="20"/>
                <w:sz w:val="28"/>
                <w:szCs w:val="28"/>
              </w:rPr>
              <w:t>постановляет:</w:t>
            </w:r>
          </w:p>
          <w:p w:rsidR="001D568E" w:rsidRPr="00D6282B" w:rsidRDefault="00DF34FF" w:rsidP="00DB57F6">
            <w:pPr>
              <w:ind w:firstLine="709"/>
              <w:jc w:val="both"/>
              <w:rPr>
                <w:color w:val="1E1E1E"/>
                <w:sz w:val="28"/>
                <w:szCs w:val="28"/>
              </w:rPr>
            </w:pPr>
            <w:r w:rsidRPr="00BC121F">
              <w:rPr>
                <w:b/>
                <w:spacing w:val="20"/>
                <w:sz w:val="28"/>
                <w:szCs w:val="28"/>
              </w:rPr>
              <w:t>1.</w:t>
            </w:r>
            <w:r w:rsidR="00DB57F6">
              <w:rPr>
                <w:b/>
                <w:spacing w:val="20"/>
                <w:sz w:val="28"/>
                <w:szCs w:val="28"/>
              </w:rPr>
              <w:t xml:space="preserve"> </w:t>
            </w:r>
            <w:r w:rsidRPr="00BC121F">
              <w:rPr>
                <w:spacing w:val="20"/>
                <w:sz w:val="28"/>
                <w:szCs w:val="28"/>
              </w:rPr>
              <w:t>В постановлени</w:t>
            </w:r>
            <w:r w:rsidR="006714F2">
              <w:rPr>
                <w:spacing w:val="20"/>
                <w:sz w:val="28"/>
                <w:szCs w:val="28"/>
              </w:rPr>
              <w:t>е</w:t>
            </w:r>
            <w:r w:rsidRPr="00BC121F">
              <w:rPr>
                <w:spacing w:val="20"/>
                <w:sz w:val="28"/>
                <w:szCs w:val="28"/>
              </w:rPr>
              <w:t xml:space="preserve"> администрации городского поселения город Поворино</w:t>
            </w:r>
            <w:r w:rsidR="00F84438" w:rsidRPr="00BC121F">
              <w:rPr>
                <w:spacing w:val="20"/>
                <w:sz w:val="28"/>
                <w:szCs w:val="28"/>
              </w:rPr>
              <w:t xml:space="preserve"> Поворинского муниципального района Воронежской области от</w:t>
            </w:r>
            <w:r w:rsidR="00F84438" w:rsidRPr="00BC121F">
              <w:rPr>
                <w:color w:val="1E1E1E"/>
                <w:sz w:val="28"/>
                <w:szCs w:val="28"/>
              </w:rPr>
              <w:t xml:space="preserve">  17.02.2016г.г.  № 108 </w:t>
            </w:r>
            <w:r w:rsidR="009A5C43">
              <w:rPr>
                <w:color w:val="1E1E1E"/>
                <w:sz w:val="28"/>
                <w:szCs w:val="28"/>
              </w:rPr>
              <w:t>О</w:t>
            </w:r>
            <w:r w:rsidR="00BD5141">
              <w:rPr>
                <w:color w:val="1E1E1E"/>
                <w:sz w:val="28"/>
                <w:szCs w:val="28"/>
              </w:rPr>
              <w:t xml:space="preserve">б </w:t>
            </w:r>
            <w:r w:rsidR="00F84438" w:rsidRPr="00BC121F">
              <w:rPr>
                <w:color w:val="1E1E1E"/>
                <w:sz w:val="28"/>
                <w:szCs w:val="28"/>
              </w:rPr>
              <w:t>утверждении административного</w:t>
            </w:r>
            <w:r w:rsidR="004B4772" w:rsidRPr="00BC121F">
              <w:rPr>
                <w:color w:val="1E1E1E"/>
                <w:sz w:val="28"/>
                <w:szCs w:val="28"/>
              </w:rPr>
              <w:t xml:space="preserve"> регламента предоставления</w:t>
            </w:r>
            <w:r w:rsidR="00BA2F0E" w:rsidRPr="00BC121F">
              <w:rPr>
                <w:color w:val="1E1E1E"/>
                <w:sz w:val="28"/>
                <w:szCs w:val="28"/>
              </w:rPr>
              <w:t xml:space="preserve"> </w:t>
            </w:r>
            <w:r w:rsidR="004B4772" w:rsidRPr="00BC121F">
              <w:rPr>
                <w:color w:val="1E1E1E"/>
                <w:sz w:val="28"/>
                <w:szCs w:val="28"/>
              </w:rPr>
              <w:t>м</w:t>
            </w:r>
            <w:r w:rsidR="00F84438" w:rsidRPr="00BC121F">
              <w:rPr>
                <w:color w:val="1E1E1E"/>
                <w:sz w:val="28"/>
                <w:szCs w:val="28"/>
              </w:rPr>
              <w:t>униципальной услуги</w:t>
            </w:r>
            <w:r w:rsidR="00BA2F0E" w:rsidRPr="00BC121F">
              <w:rPr>
                <w:color w:val="1E1E1E"/>
                <w:sz w:val="28"/>
                <w:szCs w:val="28"/>
              </w:rPr>
              <w:t xml:space="preserve"> </w:t>
            </w:r>
            <w:r w:rsidR="00042A7A" w:rsidRPr="00042A7A">
              <w:rPr>
                <w:b/>
                <w:color w:val="1E1E1E"/>
                <w:sz w:val="28"/>
                <w:szCs w:val="28"/>
              </w:rPr>
              <w:t>«</w:t>
            </w:r>
            <w:r w:rsidR="00F84438" w:rsidRPr="00042A7A">
              <w:rPr>
                <w:b/>
                <w:sz w:val="28"/>
                <w:szCs w:val="28"/>
              </w:rPr>
              <w:t>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 или государственная собственность на который не разграничена без проведения торгов</w:t>
            </w:r>
            <w:r w:rsidR="009A5C43" w:rsidRPr="00042A7A">
              <w:rPr>
                <w:b/>
                <w:sz w:val="28"/>
                <w:szCs w:val="28"/>
              </w:rPr>
              <w:t>»</w:t>
            </w:r>
            <w:r w:rsidR="002F4E71">
              <w:rPr>
                <w:color w:val="1E1E1E"/>
                <w:sz w:val="28"/>
                <w:szCs w:val="28"/>
              </w:rPr>
              <w:t xml:space="preserve"> внести следующи</w:t>
            </w:r>
            <w:r w:rsidR="001D568E" w:rsidRPr="00BC121F">
              <w:rPr>
                <w:color w:val="1E1E1E"/>
                <w:sz w:val="28"/>
                <w:szCs w:val="28"/>
              </w:rPr>
              <w:t>е изменени</w:t>
            </w:r>
            <w:r w:rsidR="002F4E71">
              <w:rPr>
                <w:color w:val="1E1E1E"/>
                <w:sz w:val="28"/>
                <w:szCs w:val="28"/>
              </w:rPr>
              <w:t>я</w:t>
            </w:r>
            <w:r w:rsidR="001D568E" w:rsidRPr="00BC121F">
              <w:rPr>
                <w:color w:val="1E1E1E"/>
                <w:sz w:val="28"/>
                <w:szCs w:val="28"/>
              </w:rPr>
              <w:t xml:space="preserve">: </w:t>
            </w:r>
            <w:r w:rsidR="001D568E" w:rsidRPr="00BC121F">
              <w:rPr>
                <w:iCs/>
                <w:sz w:val="28"/>
                <w:szCs w:val="28"/>
              </w:rPr>
              <w:t>по тексту административного регламента слова «</w:t>
            </w:r>
            <w:r w:rsidR="001D568E" w:rsidRPr="00BC121F">
              <w:rPr>
                <w:sz w:val="28"/>
                <w:szCs w:val="28"/>
              </w:rPr>
              <w:t>информационная система «Портал государственных и муниципальных услуг Воронежской области» (</w:t>
            </w:r>
            <w:hyperlink r:id="rId9" w:history="1">
              <w:r w:rsidR="001D568E" w:rsidRPr="00BC121F">
                <w:rPr>
                  <w:rStyle w:val="a4"/>
                  <w:sz w:val="28"/>
                  <w:szCs w:val="28"/>
                  <w:lang w:val="en-US"/>
                </w:rPr>
                <w:t>www</w:t>
              </w:r>
              <w:r w:rsidR="001D568E" w:rsidRPr="00BC121F">
                <w:rPr>
                  <w:rStyle w:val="a4"/>
                  <w:sz w:val="28"/>
                  <w:szCs w:val="28"/>
                </w:rPr>
                <w:t>.</w:t>
              </w:r>
              <w:r w:rsidR="001D568E" w:rsidRPr="00BC121F">
                <w:rPr>
                  <w:rStyle w:val="a4"/>
                  <w:sz w:val="28"/>
                  <w:szCs w:val="28"/>
                  <w:lang w:val="en-US"/>
                </w:rPr>
                <w:t>pgu</w:t>
              </w:r>
              <w:r w:rsidR="001D568E" w:rsidRPr="00BC121F">
                <w:rPr>
                  <w:rStyle w:val="a4"/>
                  <w:sz w:val="28"/>
                  <w:szCs w:val="28"/>
                </w:rPr>
                <w:t>.</w:t>
              </w:r>
              <w:r w:rsidR="001D568E" w:rsidRPr="00BC121F">
                <w:rPr>
                  <w:rStyle w:val="a4"/>
                  <w:sz w:val="28"/>
                  <w:szCs w:val="28"/>
                  <w:lang w:val="en-US"/>
                </w:rPr>
                <w:t>govvrn</w:t>
              </w:r>
              <w:r w:rsidR="001D568E" w:rsidRPr="00BC121F">
                <w:rPr>
                  <w:rStyle w:val="a4"/>
                  <w:sz w:val="28"/>
                  <w:szCs w:val="28"/>
                </w:rPr>
                <w:t>.</w:t>
              </w:r>
              <w:r w:rsidR="001D568E" w:rsidRPr="00BC121F">
                <w:rPr>
                  <w:rStyle w:val="a4"/>
                  <w:sz w:val="28"/>
                  <w:szCs w:val="28"/>
                  <w:lang w:val="en-US"/>
                </w:rPr>
                <w:t>ru</w:t>
              </w:r>
              <w:r w:rsidR="001D568E" w:rsidRPr="00BC121F">
                <w:rPr>
                  <w:rStyle w:val="a4"/>
                  <w:sz w:val="28"/>
                  <w:szCs w:val="28"/>
                </w:rPr>
                <w:t>)»</w:t>
              </w:r>
            </w:hyperlink>
            <w:r w:rsidR="001D568E" w:rsidRPr="00BC121F">
              <w:rPr>
                <w:sz w:val="28"/>
                <w:szCs w:val="28"/>
              </w:rPr>
              <w:t xml:space="preserve"> и слова «Портал государственных и муниципальных услуг Воронежской области» заменить </w:t>
            </w:r>
            <w:r w:rsidR="00D6282B">
              <w:rPr>
                <w:sz w:val="28"/>
                <w:szCs w:val="28"/>
              </w:rPr>
              <w:t xml:space="preserve">  </w:t>
            </w:r>
            <w:r w:rsidR="001D568E" w:rsidRPr="00BC121F">
              <w:rPr>
                <w:sz w:val="28"/>
                <w:szCs w:val="28"/>
              </w:rPr>
              <w:t>словами «Портал Воронежской области в сети Интернет (</w:t>
            </w:r>
            <w:r w:rsidR="001D568E" w:rsidRPr="00BC121F">
              <w:rPr>
                <w:sz w:val="28"/>
                <w:szCs w:val="28"/>
                <w:lang w:val="en-US"/>
              </w:rPr>
              <w:t>govvrn</w:t>
            </w:r>
            <w:r w:rsidR="001D568E" w:rsidRPr="00BC121F">
              <w:rPr>
                <w:sz w:val="28"/>
                <w:szCs w:val="28"/>
              </w:rPr>
              <w:t>.</w:t>
            </w:r>
            <w:r w:rsidR="001D568E" w:rsidRPr="00BC121F">
              <w:rPr>
                <w:sz w:val="28"/>
                <w:szCs w:val="28"/>
                <w:lang w:val="en-US"/>
              </w:rPr>
              <w:t>ru</w:t>
            </w:r>
            <w:r w:rsidR="001D568E" w:rsidRPr="00BC121F">
              <w:rPr>
                <w:sz w:val="28"/>
                <w:szCs w:val="28"/>
              </w:rPr>
              <w:t>)».</w:t>
            </w:r>
          </w:p>
          <w:tbl>
            <w:tblPr>
              <w:tblW w:w="9356" w:type="dxa"/>
              <w:tblLook w:val="04A0"/>
            </w:tblPr>
            <w:tblGrid>
              <w:gridCol w:w="9747"/>
            </w:tblGrid>
            <w:tr w:rsidR="001E1FC2" w:rsidRPr="00BC121F" w:rsidTr="00FF31AB">
              <w:tc>
                <w:tcPr>
                  <w:tcW w:w="9356" w:type="dxa"/>
                </w:tcPr>
                <w:p w:rsidR="001E1FC2" w:rsidRPr="00D6282B" w:rsidRDefault="00452609" w:rsidP="00DB57F6">
                  <w:pPr>
                    <w:ind w:firstLine="709"/>
                    <w:jc w:val="both"/>
                    <w:rPr>
                      <w:color w:val="1E1E1E"/>
                      <w:sz w:val="28"/>
                      <w:szCs w:val="28"/>
                    </w:rPr>
                  </w:pPr>
                  <w:r w:rsidRPr="00BD5141">
                    <w:rPr>
                      <w:b/>
                      <w:sz w:val="28"/>
                      <w:szCs w:val="28"/>
                    </w:rPr>
                    <w:lastRenderedPageBreak/>
                    <w:t>2.</w:t>
                  </w:r>
                  <w:r w:rsidRPr="00BC121F">
                    <w:rPr>
                      <w:sz w:val="28"/>
                      <w:szCs w:val="28"/>
                    </w:rPr>
                    <w:t xml:space="preserve"> </w:t>
                  </w:r>
                  <w:r w:rsidR="001E1FC2" w:rsidRPr="00BC121F">
                    <w:rPr>
                      <w:spacing w:val="20"/>
                      <w:sz w:val="28"/>
                      <w:szCs w:val="28"/>
                    </w:rPr>
                    <w:t>В постановлени</w:t>
                  </w:r>
                  <w:r w:rsidR="006714F2">
                    <w:rPr>
                      <w:spacing w:val="20"/>
                      <w:sz w:val="28"/>
                      <w:szCs w:val="28"/>
                    </w:rPr>
                    <w:t>е</w:t>
                  </w:r>
                  <w:r w:rsidR="001E1FC2" w:rsidRPr="00BC121F">
                    <w:rPr>
                      <w:spacing w:val="20"/>
                      <w:sz w:val="28"/>
                      <w:szCs w:val="28"/>
                    </w:rPr>
                    <w:t xml:space="preserve"> администрации городского поселения город Поворино Поворинского муниципального района Воронежской области</w:t>
                  </w:r>
                  <w:r w:rsidR="001E1FC2" w:rsidRPr="00BC121F">
                    <w:rPr>
                      <w:color w:val="1E1E1E"/>
                      <w:sz w:val="28"/>
                      <w:szCs w:val="28"/>
                    </w:rPr>
                    <w:t xml:space="preserve"> </w:t>
                  </w:r>
                  <w:r w:rsidR="00F73B26">
                    <w:rPr>
                      <w:color w:val="1E1E1E"/>
                      <w:sz w:val="28"/>
                      <w:szCs w:val="28"/>
                    </w:rPr>
                    <w:t>о</w:t>
                  </w:r>
                  <w:r w:rsidR="001E1FC2" w:rsidRPr="00BC121F">
                    <w:rPr>
                      <w:color w:val="1E1E1E"/>
                      <w:sz w:val="28"/>
                      <w:szCs w:val="28"/>
                    </w:rPr>
                    <w:t>т 28.12.2015г.  № 519</w:t>
                  </w:r>
                  <w:r w:rsidR="00FF31AB">
                    <w:rPr>
                      <w:color w:val="1E1E1E"/>
                      <w:sz w:val="28"/>
                      <w:szCs w:val="28"/>
                    </w:rPr>
                    <w:t xml:space="preserve"> </w:t>
                  </w:r>
                  <w:r w:rsidR="006714F2">
                    <w:rPr>
                      <w:color w:val="1E1E1E"/>
                      <w:sz w:val="28"/>
                      <w:szCs w:val="28"/>
                    </w:rPr>
                    <w:t>О</w:t>
                  </w:r>
                  <w:r w:rsidR="001E1FC2" w:rsidRPr="00BC121F">
                    <w:rPr>
                      <w:color w:val="1E1E1E"/>
                      <w:sz w:val="28"/>
                      <w:szCs w:val="28"/>
                    </w:rPr>
                    <w:t>б утверждении административного регламента предоставления муниципальной услуги</w:t>
                  </w:r>
                  <w:r w:rsidR="00FF31AB">
                    <w:rPr>
                      <w:color w:val="1E1E1E"/>
                      <w:sz w:val="28"/>
                      <w:szCs w:val="28"/>
                    </w:rPr>
                    <w:t xml:space="preserve"> </w:t>
                  </w:r>
                  <w:r w:rsidR="00FF31AB" w:rsidRPr="00042A7A">
                    <w:rPr>
                      <w:b/>
                      <w:color w:val="1E1E1E"/>
                      <w:sz w:val="28"/>
                      <w:szCs w:val="28"/>
                    </w:rPr>
                    <w:t>«</w:t>
                  </w:r>
                  <w:r w:rsidR="001E1FC2" w:rsidRPr="00042A7A">
                    <w:rPr>
                      <w:b/>
                      <w:color w:val="000000" w:themeColor="text1"/>
                      <w:sz w:val="28"/>
                      <w:szCs w:val="28"/>
                    </w:rPr>
                    <w:t>Предоставление в собственность, аренду земельного участка, находящегося в муниципальной собственности или государственная собственность на который не разграничена на торгах</w:t>
                  </w:r>
                  <w:r w:rsidR="00042A7A">
                    <w:rPr>
                      <w:b/>
                      <w:color w:val="1E1E1E"/>
                      <w:sz w:val="28"/>
                      <w:szCs w:val="28"/>
                    </w:rPr>
                    <w:t xml:space="preserve">» </w:t>
                  </w:r>
                  <w:r w:rsidR="001E1FC2" w:rsidRPr="00BC121F">
                    <w:rPr>
                      <w:color w:val="1E1E1E"/>
                      <w:sz w:val="28"/>
                      <w:szCs w:val="28"/>
                    </w:rPr>
                    <w:t>внести следующ</w:t>
                  </w:r>
                  <w:r w:rsidR="002F4E71">
                    <w:rPr>
                      <w:color w:val="1E1E1E"/>
                      <w:sz w:val="28"/>
                      <w:szCs w:val="28"/>
                    </w:rPr>
                    <w:t>и</w:t>
                  </w:r>
                  <w:r w:rsidR="00FF31AB">
                    <w:rPr>
                      <w:color w:val="1E1E1E"/>
                      <w:sz w:val="28"/>
                      <w:szCs w:val="28"/>
                    </w:rPr>
                    <w:t>е</w:t>
                  </w:r>
                  <w:r w:rsidR="001E1FC2" w:rsidRPr="00BC121F">
                    <w:rPr>
                      <w:color w:val="1E1E1E"/>
                      <w:sz w:val="28"/>
                      <w:szCs w:val="28"/>
                    </w:rPr>
                    <w:t xml:space="preserve"> изменени</w:t>
                  </w:r>
                  <w:r w:rsidR="002F4E71">
                    <w:rPr>
                      <w:color w:val="1E1E1E"/>
                      <w:sz w:val="28"/>
                      <w:szCs w:val="28"/>
                    </w:rPr>
                    <w:t>я</w:t>
                  </w:r>
                  <w:r w:rsidR="001E1FC2" w:rsidRPr="00BC121F">
                    <w:rPr>
                      <w:color w:val="1E1E1E"/>
                      <w:sz w:val="28"/>
                      <w:szCs w:val="28"/>
                    </w:rPr>
                    <w:t xml:space="preserve">: </w:t>
                  </w:r>
                  <w:r w:rsidR="001E1FC2" w:rsidRPr="00BC121F">
                    <w:rPr>
                      <w:iCs/>
                      <w:sz w:val="28"/>
                      <w:szCs w:val="28"/>
                    </w:rPr>
                    <w:t>по тексту административного регламента слова «</w:t>
                  </w:r>
                  <w:r w:rsidR="001E1FC2" w:rsidRPr="00BC121F">
                    <w:rPr>
                      <w:sz w:val="28"/>
                      <w:szCs w:val="28"/>
                    </w:rPr>
                    <w:t>информационная система «Портал государственных и муниципальных услуг Воронежской области» (</w:t>
                  </w:r>
                  <w:hyperlink r:id="rId10" w:history="1">
                    <w:r w:rsidR="001E1FC2" w:rsidRPr="00BC121F">
                      <w:rPr>
                        <w:rStyle w:val="a4"/>
                        <w:sz w:val="28"/>
                        <w:szCs w:val="28"/>
                        <w:lang w:val="en-US"/>
                      </w:rPr>
                      <w:t>www</w:t>
                    </w:r>
                    <w:r w:rsidR="001E1FC2" w:rsidRPr="00BC121F">
                      <w:rPr>
                        <w:rStyle w:val="a4"/>
                        <w:sz w:val="28"/>
                        <w:szCs w:val="28"/>
                      </w:rPr>
                      <w:t>.</w:t>
                    </w:r>
                    <w:r w:rsidR="001E1FC2" w:rsidRPr="00BC121F">
                      <w:rPr>
                        <w:rStyle w:val="a4"/>
                        <w:sz w:val="28"/>
                        <w:szCs w:val="28"/>
                        <w:lang w:val="en-US"/>
                      </w:rPr>
                      <w:t>pgu</w:t>
                    </w:r>
                    <w:r w:rsidR="001E1FC2" w:rsidRPr="00BC121F">
                      <w:rPr>
                        <w:rStyle w:val="a4"/>
                        <w:sz w:val="28"/>
                        <w:szCs w:val="28"/>
                      </w:rPr>
                      <w:t>.</w:t>
                    </w:r>
                    <w:r w:rsidR="001E1FC2" w:rsidRPr="00BC121F">
                      <w:rPr>
                        <w:rStyle w:val="a4"/>
                        <w:sz w:val="28"/>
                        <w:szCs w:val="28"/>
                        <w:lang w:val="en-US"/>
                      </w:rPr>
                      <w:t>govvrn</w:t>
                    </w:r>
                    <w:r w:rsidR="001E1FC2" w:rsidRPr="00BC121F">
                      <w:rPr>
                        <w:rStyle w:val="a4"/>
                        <w:sz w:val="28"/>
                        <w:szCs w:val="28"/>
                      </w:rPr>
                      <w:t>.</w:t>
                    </w:r>
                    <w:r w:rsidR="001E1FC2" w:rsidRPr="00BC121F">
                      <w:rPr>
                        <w:rStyle w:val="a4"/>
                        <w:sz w:val="28"/>
                        <w:szCs w:val="28"/>
                        <w:lang w:val="en-US"/>
                      </w:rPr>
                      <w:t>ru</w:t>
                    </w:r>
                    <w:r w:rsidR="001E1FC2" w:rsidRPr="00BC121F">
                      <w:rPr>
                        <w:rStyle w:val="a4"/>
                        <w:sz w:val="28"/>
                        <w:szCs w:val="28"/>
                      </w:rPr>
                      <w:t>)»</w:t>
                    </w:r>
                  </w:hyperlink>
                  <w:r w:rsidR="001E1FC2" w:rsidRPr="00BC121F">
                    <w:rPr>
                      <w:sz w:val="28"/>
                      <w:szCs w:val="28"/>
                    </w:rPr>
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</w:r>
                  <w:r w:rsidR="001E1FC2" w:rsidRPr="00BC121F">
                    <w:rPr>
                      <w:sz w:val="28"/>
                      <w:szCs w:val="28"/>
                      <w:lang w:val="en-US"/>
                    </w:rPr>
                    <w:t>govvrn</w:t>
                  </w:r>
                  <w:r w:rsidR="001E1FC2" w:rsidRPr="00BC121F">
                    <w:rPr>
                      <w:sz w:val="28"/>
                      <w:szCs w:val="28"/>
                    </w:rPr>
                    <w:t>.</w:t>
                  </w:r>
                  <w:r w:rsidR="001E1FC2" w:rsidRPr="00BC121F">
                    <w:rPr>
                      <w:sz w:val="28"/>
                      <w:szCs w:val="28"/>
                      <w:lang w:val="en-US"/>
                    </w:rPr>
                    <w:t>ru</w:t>
                  </w:r>
                  <w:r w:rsidR="001E1FC2" w:rsidRPr="00BC121F">
                    <w:rPr>
                      <w:sz w:val="28"/>
                      <w:szCs w:val="28"/>
                    </w:rPr>
                    <w:t>)».</w:t>
                  </w:r>
                </w:p>
                <w:tbl>
                  <w:tblPr>
                    <w:tblW w:w="9531" w:type="dxa"/>
                    <w:tblLook w:val="04A0"/>
                  </w:tblPr>
                  <w:tblGrid>
                    <w:gridCol w:w="9531"/>
                  </w:tblGrid>
                  <w:tr w:rsidR="009528F6" w:rsidRPr="00BC121F" w:rsidTr="000A21F9">
                    <w:tc>
                      <w:tcPr>
                        <w:tcW w:w="9531" w:type="dxa"/>
                      </w:tcPr>
                      <w:p w:rsidR="009528F6" w:rsidRPr="00B37A1A" w:rsidRDefault="009528F6" w:rsidP="00B37A1A">
                        <w:pPr>
                          <w:ind w:firstLine="709"/>
                          <w:jc w:val="both"/>
                          <w:rPr>
                            <w:color w:val="1E1E1E"/>
                            <w:sz w:val="28"/>
                            <w:szCs w:val="28"/>
                          </w:rPr>
                        </w:pPr>
                        <w:r w:rsidRPr="00BD5141">
                          <w:rPr>
                            <w:b/>
                            <w:sz w:val="28"/>
                            <w:szCs w:val="28"/>
                          </w:rPr>
                          <w:t>3.</w:t>
                        </w:r>
                        <w:r w:rsidRPr="00BC121F">
                          <w:rPr>
                            <w:spacing w:val="20"/>
                            <w:sz w:val="28"/>
                            <w:szCs w:val="28"/>
                          </w:rPr>
                          <w:t xml:space="preserve"> В постановлени</w:t>
                        </w:r>
                        <w:r w:rsidR="006714F2">
                          <w:rPr>
                            <w:spacing w:val="20"/>
                            <w:sz w:val="28"/>
                            <w:szCs w:val="28"/>
                          </w:rPr>
                          <w:t>е</w:t>
                        </w:r>
                        <w:r w:rsidRPr="00BC121F">
                          <w:rPr>
                            <w:spacing w:val="20"/>
                            <w:sz w:val="28"/>
                            <w:szCs w:val="28"/>
                          </w:rPr>
                          <w:t xml:space="preserve"> администрации городского поселения город Поворино Поворинского муниципального района Воронежской области</w:t>
                        </w:r>
                        <w:r w:rsidRPr="00BC121F">
                          <w:rPr>
                            <w:color w:val="1E1E1E"/>
                            <w:sz w:val="28"/>
                            <w:szCs w:val="28"/>
                          </w:rPr>
                          <w:t xml:space="preserve"> </w:t>
                        </w:r>
                        <w:r w:rsidR="00F73B26">
                          <w:rPr>
                            <w:color w:val="1E1E1E"/>
                            <w:sz w:val="28"/>
                            <w:szCs w:val="28"/>
                          </w:rPr>
                          <w:t>о</w:t>
                        </w:r>
                        <w:r w:rsidR="004C44B0">
                          <w:rPr>
                            <w:color w:val="1E1E1E"/>
                            <w:sz w:val="28"/>
                            <w:szCs w:val="28"/>
                          </w:rPr>
                          <w:t>т 28.12.2015г.</w:t>
                        </w:r>
                        <w:r w:rsidR="00F53541">
                          <w:rPr>
                            <w:color w:val="1E1E1E"/>
                            <w:sz w:val="28"/>
                            <w:szCs w:val="28"/>
                          </w:rPr>
                          <w:t xml:space="preserve"> </w:t>
                        </w:r>
                        <w:r w:rsidR="004C44B0">
                          <w:rPr>
                            <w:color w:val="1E1E1E"/>
                            <w:sz w:val="28"/>
                            <w:szCs w:val="28"/>
                          </w:rPr>
                          <w:t>№</w:t>
                        </w:r>
                        <w:r w:rsidR="001F0AFA">
                          <w:rPr>
                            <w:color w:val="1E1E1E"/>
                            <w:sz w:val="28"/>
                            <w:szCs w:val="28"/>
                          </w:rPr>
                          <w:t>521</w:t>
                        </w:r>
                        <w:r w:rsidR="004C44B0">
                          <w:rPr>
                            <w:color w:val="1E1E1E"/>
                            <w:sz w:val="28"/>
                            <w:szCs w:val="28"/>
                          </w:rPr>
                          <w:t xml:space="preserve"> </w:t>
                        </w:r>
                        <w:r w:rsidR="006714F2">
                          <w:rPr>
                            <w:color w:val="1E1E1E"/>
                            <w:sz w:val="28"/>
                            <w:szCs w:val="28"/>
                          </w:rPr>
                          <w:t>О</w:t>
                        </w:r>
                        <w:r w:rsidR="00465F72">
                          <w:rPr>
                            <w:color w:val="1E1E1E"/>
                            <w:sz w:val="28"/>
                            <w:szCs w:val="28"/>
                          </w:rPr>
                          <w:t xml:space="preserve">б </w:t>
                        </w:r>
                        <w:r w:rsidR="00E20485" w:rsidRPr="00BC121F">
                          <w:rPr>
                            <w:color w:val="1E1E1E"/>
                            <w:sz w:val="28"/>
                            <w:szCs w:val="28"/>
                          </w:rPr>
                          <w:t>утверждении административного</w:t>
                        </w:r>
                        <w:r w:rsidRPr="00BC121F">
                          <w:rPr>
                            <w:color w:val="1E1E1E"/>
                            <w:sz w:val="28"/>
                            <w:szCs w:val="28"/>
                          </w:rPr>
                          <w:t xml:space="preserve"> </w:t>
                        </w:r>
                        <w:r w:rsidR="00E20485" w:rsidRPr="00BC121F">
                          <w:rPr>
                            <w:color w:val="1E1E1E"/>
                            <w:sz w:val="28"/>
                            <w:szCs w:val="28"/>
                          </w:rPr>
                          <w:t xml:space="preserve">регламента </w:t>
                        </w:r>
                        <w:r w:rsidR="004C44B0">
                          <w:rPr>
                            <w:color w:val="1E1E1E"/>
                            <w:sz w:val="28"/>
                            <w:szCs w:val="28"/>
                          </w:rPr>
                          <w:t xml:space="preserve">предоставления муниципальной </w:t>
                        </w:r>
                        <w:r w:rsidRPr="00BC121F">
                          <w:rPr>
                            <w:color w:val="1E1E1E"/>
                            <w:sz w:val="28"/>
                            <w:szCs w:val="28"/>
                          </w:rPr>
                          <w:t>услуги</w:t>
                        </w:r>
                        <w:r w:rsidR="004C44B0">
                          <w:rPr>
                            <w:color w:val="1E1E1E"/>
                            <w:sz w:val="28"/>
                            <w:szCs w:val="28"/>
                          </w:rPr>
                          <w:t xml:space="preserve"> </w:t>
                        </w:r>
                        <w:r w:rsidR="00042A7A" w:rsidRPr="00042A7A">
                          <w:rPr>
                            <w:b/>
                            <w:color w:val="1E1E1E"/>
                            <w:sz w:val="28"/>
                            <w:szCs w:val="28"/>
                          </w:rPr>
                          <w:t>«</w:t>
                        </w:r>
                        <w:r w:rsidRPr="00042A7A">
                          <w:rPr>
                            <w:b/>
                            <w:sz w:val="28"/>
                            <w:szCs w:val="28"/>
                          </w:rPr>
                          <w:t>Установление сервитута в отношении земельного</w:t>
                        </w:r>
                        <w:r w:rsidR="004C44B0">
                          <w:rPr>
                            <w:b/>
                            <w:color w:val="1E1E1E"/>
                            <w:sz w:val="28"/>
                            <w:szCs w:val="28"/>
                          </w:rPr>
                          <w:t xml:space="preserve"> </w:t>
                        </w:r>
                        <w:r w:rsidR="004C44B0">
                          <w:rPr>
                            <w:b/>
                            <w:sz w:val="28"/>
                            <w:szCs w:val="28"/>
                          </w:rPr>
                          <w:t xml:space="preserve">участка, </w:t>
                        </w:r>
                        <w:r w:rsidRPr="00042A7A">
                          <w:rPr>
                            <w:b/>
                            <w:sz w:val="28"/>
                            <w:szCs w:val="28"/>
                          </w:rPr>
                          <w:t>находящегося в муниципальной собственности ил</w:t>
                        </w:r>
                        <w:r w:rsidR="00465F72">
                          <w:rPr>
                            <w:b/>
                            <w:sz w:val="28"/>
                            <w:szCs w:val="28"/>
                          </w:rPr>
                          <w:t xml:space="preserve">и  </w:t>
                        </w:r>
                        <w:r w:rsidRPr="00042A7A">
                          <w:rPr>
                            <w:b/>
                            <w:sz w:val="28"/>
                            <w:szCs w:val="28"/>
                          </w:rPr>
                          <w:t>государственная собственность на который не разграничена</w:t>
                        </w:r>
                        <w:r w:rsidR="00465F72">
                          <w:rPr>
                            <w:b/>
                            <w:sz w:val="28"/>
                            <w:szCs w:val="28"/>
                          </w:rPr>
                          <w:t>»</w:t>
                        </w:r>
                        <w:r w:rsidR="00F53541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F53541">
                          <w:rPr>
                            <w:color w:val="1E1E1E"/>
                            <w:sz w:val="28"/>
                            <w:szCs w:val="28"/>
                          </w:rPr>
                          <w:t xml:space="preserve">внести </w:t>
                        </w:r>
                        <w:r w:rsidRPr="00BC121F">
                          <w:rPr>
                            <w:color w:val="1E1E1E"/>
                            <w:sz w:val="28"/>
                            <w:szCs w:val="28"/>
                          </w:rPr>
                          <w:t>следующие изменения:</w:t>
                        </w:r>
                        <w:r w:rsidR="00E20485" w:rsidRPr="00BC121F">
                          <w:rPr>
                            <w:iCs/>
                            <w:sz w:val="28"/>
                            <w:szCs w:val="28"/>
                          </w:rPr>
                          <w:t xml:space="preserve">по тексту </w:t>
                        </w:r>
                        <w:r w:rsidRPr="00BC121F">
                          <w:rPr>
                            <w:iCs/>
                            <w:sz w:val="28"/>
                            <w:szCs w:val="28"/>
                          </w:rPr>
                          <w:t>административного регламента слова «</w:t>
                        </w:r>
                        <w:r w:rsidRPr="00BC121F">
                          <w:rPr>
                            <w:sz w:val="28"/>
                            <w:szCs w:val="28"/>
                          </w:rPr>
                          <w:t>информационная система «Портал государственных и муниципальных услуг Воронежской области» (</w:t>
                        </w:r>
                        <w:hyperlink r:id="rId11" w:history="1">
                          <w:r w:rsidRPr="00BC121F">
                            <w:rPr>
                              <w:rStyle w:val="a4"/>
                              <w:sz w:val="28"/>
                              <w:szCs w:val="28"/>
                              <w:lang w:val="en-US"/>
                            </w:rPr>
                            <w:t>www</w:t>
                          </w:r>
                          <w:r w:rsidRPr="00BC121F">
                            <w:rPr>
                              <w:rStyle w:val="a4"/>
                              <w:sz w:val="28"/>
                              <w:szCs w:val="28"/>
                            </w:rPr>
                            <w:t>.</w:t>
                          </w:r>
                          <w:r w:rsidRPr="00BC121F">
                            <w:rPr>
                              <w:rStyle w:val="a4"/>
                              <w:sz w:val="28"/>
                              <w:szCs w:val="28"/>
                              <w:lang w:val="en-US"/>
                            </w:rPr>
                            <w:t>pgu</w:t>
                          </w:r>
                          <w:r w:rsidRPr="00BC121F">
                            <w:rPr>
                              <w:rStyle w:val="a4"/>
                              <w:sz w:val="28"/>
                              <w:szCs w:val="28"/>
                            </w:rPr>
                            <w:t>.</w:t>
                          </w:r>
                          <w:r w:rsidRPr="00BC121F">
                            <w:rPr>
                              <w:rStyle w:val="a4"/>
                              <w:sz w:val="28"/>
                              <w:szCs w:val="28"/>
                              <w:lang w:val="en-US"/>
                            </w:rPr>
                            <w:t>govvrn</w:t>
                          </w:r>
                          <w:r w:rsidRPr="00BC121F">
                            <w:rPr>
                              <w:rStyle w:val="a4"/>
                              <w:sz w:val="28"/>
                              <w:szCs w:val="28"/>
                            </w:rPr>
                            <w:t>.</w:t>
                          </w:r>
                          <w:r w:rsidRPr="00BC121F">
                            <w:rPr>
                              <w:rStyle w:val="a4"/>
                              <w:sz w:val="28"/>
                              <w:szCs w:val="28"/>
                              <w:lang w:val="en-US"/>
                            </w:rPr>
                            <w:t>ru</w:t>
                          </w:r>
                          <w:r w:rsidRPr="00BC121F">
                            <w:rPr>
                              <w:rStyle w:val="a4"/>
                              <w:sz w:val="28"/>
                              <w:szCs w:val="28"/>
                            </w:rPr>
                            <w:t>)»</w:t>
                          </w:r>
                        </w:hyperlink>
                        <w:r w:rsidRPr="00BC121F">
                          <w:rPr>
                            <w:sz w:val="28"/>
                            <w:szCs w:val="28"/>
                          </w:rPr>
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</w:r>
                        <w:r w:rsidRPr="00BC121F">
                          <w:rPr>
                            <w:sz w:val="28"/>
                            <w:szCs w:val="28"/>
                            <w:lang w:val="en-US"/>
                          </w:rPr>
                          <w:t>govvrn</w:t>
                        </w:r>
                        <w:r w:rsidRPr="00BC121F">
                          <w:rPr>
                            <w:sz w:val="28"/>
                            <w:szCs w:val="28"/>
                          </w:rPr>
                          <w:t>.</w:t>
                        </w:r>
                        <w:r w:rsidRPr="00BC121F">
                          <w:rPr>
                            <w:sz w:val="28"/>
                            <w:szCs w:val="28"/>
                            <w:lang w:val="en-US"/>
                          </w:rPr>
                          <w:t>ru</w:t>
                        </w:r>
                        <w:r w:rsidRPr="00BC121F">
                          <w:rPr>
                            <w:sz w:val="28"/>
                            <w:szCs w:val="28"/>
                          </w:rPr>
                          <w:t>)».</w:t>
                        </w:r>
                      </w:p>
                      <w:tbl>
                        <w:tblPr>
                          <w:tblW w:w="9282" w:type="dxa"/>
                          <w:tblLook w:val="04A0"/>
                        </w:tblPr>
                        <w:tblGrid>
                          <w:gridCol w:w="9282"/>
                        </w:tblGrid>
                        <w:tr w:rsidR="008770D5" w:rsidRPr="00BC121F" w:rsidTr="00910E4B">
                          <w:tc>
                            <w:tcPr>
                              <w:tcW w:w="9282" w:type="dxa"/>
                            </w:tcPr>
                            <w:p w:rsidR="008770D5" w:rsidRPr="00BC121F" w:rsidRDefault="00910E4B" w:rsidP="00DB57F6">
                              <w:pPr>
                                <w:ind w:firstLine="709"/>
                                <w:jc w:val="both"/>
                                <w:rPr>
                                  <w:rFonts w:eastAsia="Calibri"/>
                                  <w:color w:val="1E1E1E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BD5141">
                                <w:rPr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820E9E"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820E9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820E9E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820E9E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53541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28.12.2015г.  № 520</w:t>
                              </w:r>
                              <w:r w:rsidR="00DB57F6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53541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Об</w:t>
                              </w:r>
                              <w:r w:rsidR="008770D5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утверждении административного регламента предоставления муниципальной услуги</w:t>
                              </w:r>
                              <w:r w:rsidR="00F53541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40AC6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53541" w:rsidRPr="00776485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«</w:t>
                              </w:r>
                              <w:r w:rsidR="008770D5"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>Выдача разрешения на испо</w:t>
                              </w:r>
                              <w:r w:rsid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льзование земель или земельного </w:t>
                              </w:r>
                              <w:r w:rsidR="008770D5"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>участка, находящихся в муниципальной собственности или государственная собственно</w:t>
                              </w:r>
                              <w:r w:rsid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сть на которые не разграничена, </w:t>
                              </w:r>
                              <w:r w:rsidR="008770D5"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>без предоставления земельных участков и установления сервитутов</w:t>
                              </w:r>
                              <w:r w:rsidR="00776485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»</w:t>
                              </w:r>
                              <w:r w:rsidR="008770D5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77530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177530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177530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12" w:history="1">
                                <w:r w:rsidR="00177530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177530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177530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177530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177530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177530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177530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177530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177530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177530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177530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177530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177530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91160F" w:rsidRPr="00A4688A" w:rsidRDefault="00910E4B" w:rsidP="00DB57F6">
                              <w:pPr>
                                <w:ind w:firstLine="709"/>
                                <w:jc w:val="both"/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</w:pPr>
                              <w:r w:rsidRPr="00BD5141">
                                <w:rPr>
                                  <w:rFonts w:eastAsia="Calibri"/>
                                  <w:b/>
                                  <w:color w:val="1E1E1E"/>
                                  <w:sz w:val="28"/>
                                  <w:szCs w:val="28"/>
                                  <w:lang w:eastAsia="en-US"/>
                                </w:rPr>
                                <w:t>5</w:t>
                              </w:r>
                              <w:r w:rsidRPr="00BC121F">
                                <w:rPr>
                                  <w:rFonts w:eastAsia="Calibri"/>
                                  <w:color w:val="1E1E1E"/>
                                  <w:sz w:val="28"/>
                                  <w:szCs w:val="28"/>
                                  <w:lang w:eastAsia="en-US"/>
                                </w:rPr>
                                <w:t>.</w:t>
                              </w:r>
                              <w:r w:rsidR="0091160F"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91160F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 xml:space="preserve">городского поселения город Поворино Поворинского муниципального района Воронежской области от </w:t>
                              </w:r>
                              <w:r w:rsidR="0091160F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28.12.2015г. № 522</w:t>
                              </w:r>
                              <w:r w:rsidR="00940AC6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B2DD7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91160F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б утверждении административного регламента предоставления муниципальной услуги</w:t>
                              </w:r>
                              <w:r w:rsidR="00776485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776485" w:rsidRPr="00776485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«</w:t>
                              </w:r>
                              <w:r w:rsidR="0091160F"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>Установление публичного сервитута в отношении</w:t>
                              </w:r>
                              <w:r w:rsidR="00A4688A" w:rsidRPr="00776485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1160F"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>земельных участков в границах полос отвода</w:t>
                              </w:r>
                              <w:r w:rsidR="00940AC6"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1160F"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>автомобильных дорог местного значения поселения</w:t>
                              </w:r>
                              <w:r w:rsidR="00A36DCE"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1160F"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в </w:t>
                              </w:r>
                              <w:r w:rsidR="0091160F"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lastRenderedPageBreak/>
                                <w:t>целях прокладки, переноса, переустройства инженерных</w:t>
                              </w:r>
                              <w:r w:rsidR="00A36DCE"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1160F"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>коммуникаций, их эксплуатации</w:t>
                              </w:r>
                              <w:r w:rsidR="00776485" w:rsidRPr="00776485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»</w:t>
                              </w:r>
                              <w:r w:rsidR="0091160F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 внести следующие изменения:</w:t>
                              </w:r>
                              <w:r w:rsidR="0091160F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91160F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13" w:history="1">
                                <w:r w:rsidR="0091160F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91160F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91160F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91160F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91160F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91160F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91160F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91160F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91160F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91160F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91160F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91160F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91160F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8109D5" w:rsidRPr="00A4688A" w:rsidRDefault="008109D5" w:rsidP="00DB57F6">
                              <w:pPr>
                                <w:ind w:firstLine="709"/>
                                <w:jc w:val="both"/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</w:pPr>
                              <w:r w:rsidRPr="00BD5141">
                                <w:rPr>
                                  <w:b/>
                                  <w:sz w:val="28"/>
                                  <w:szCs w:val="28"/>
                                </w:rPr>
                                <w:t>6.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 xml:space="preserve">городского поселения город Поворино Поворинского муниципального района Воронежской области от </w:t>
                              </w:r>
                              <w:r w:rsidR="00776485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28.12.2015г. </w:t>
                              </w:r>
                              <w:r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№523</w:t>
                              </w:r>
                              <w:r w:rsidR="00981783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B2DD7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981783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б утверждении административного</w:t>
                              </w:r>
                              <w:r w:rsidR="00A36DCE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регламента предоставления муниципальной услуги</w:t>
                              </w:r>
                              <w:r w:rsidR="00A36DCE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776485" w:rsidRPr="00776485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«</w:t>
                              </w:r>
                              <w:r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>Прекращение права пожизненного наследуемого владения земельными участками, находящимися в</w:t>
                              </w:r>
                              <w:r w:rsidR="00A36DCE"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>муниципальной собственности или государственная</w:t>
                              </w:r>
                              <w:r w:rsidR="00A36DCE"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776485">
                                <w:rPr>
                                  <w:b/>
                                  <w:sz w:val="28"/>
                                  <w:szCs w:val="28"/>
                                </w:rPr>
                                <w:t>собственность на которые не разграничена</w:t>
                              </w:r>
                              <w:r w:rsidR="00776485" w:rsidRPr="00776485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»</w:t>
                              </w:r>
                              <w:r w:rsidR="00B46F72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B7F38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BB7F38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BB7F38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14" w:history="1">
                                <w:r w:rsidR="00BB7F38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BB7F38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BB7F38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BB7F38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BB7F38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BB7F38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BB7F38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BB7F38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BB7F38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BB7F38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BB7F38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BB7F38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BB7F38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7D1D82" w:rsidRPr="00A4688A" w:rsidRDefault="007D1D82" w:rsidP="00DB57F6">
                              <w:pPr>
                                <w:ind w:firstLine="709"/>
                                <w:jc w:val="both"/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</w:pPr>
                              <w:r w:rsidRPr="00BD5141">
                                <w:rPr>
                                  <w:b/>
                                  <w:sz w:val="28"/>
                                  <w:szCs w:val="28"/>
                                </w:rPr>
                                <w:t>7.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 xml:space="preserve">городского поселения город Поворино Поворинского муниципального района Воронежской области от </w:t>
                              </w:r>
                              <w:r w:rsidR="00A4688A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11.01.2016г. №</w:t>
                              </w:r>
                              <w:r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4</w:t>
                              </w:r>
                              <w:r w:rsidR="00B46F72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DB2DD7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б утверждении административного регламента предоставления муниципальной услуги </w:t>
                              </w:r>
                              <w:r w:rsidR="00B46F72" w:rsidRPr="00B46F72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«</w:t>
                              </w:r>
                              <w:r w:rsidRPr="00B46F72">
                                <w:rPr>
                                  <w:b/>
                                  <w:sz w:val="28"/>
                                  <w:szCs w:val="28"/>
                                </w:rPr>
                                <w:t>Предоставление информации о порядке предоставления жилищно-коммунальных услуг населению</w:t>
                              </w:r>
                              <w:r w:rsidR="00B46F72" w:rsidRPr="00B46F72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»</w:t>
                              </w:r>
                              <w:r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6292B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36292B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36292B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15" w:history="1">
                                <w:r w:rsidR="0036292B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36292B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36292B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36292B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36292B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36292B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36292B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36292B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36292B" w:rsidRPr="00BC121F">
                                <w:rPr>
                                  <w:sz w:val="28"/>
                                  <w:szCs w:val="28"/>
                                </w:rPr>
                                <w:t xml:space="preserve"> и </w:t>
                              </w:r>
                              <w:r w:rsidR="0055414A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6292B" w:rsidRPr="00BC121F">
                                <w:rPr>
                                  <w:sz w:val="28"/>
                                  <w:szCs w:val="28"/>
                                </w:rPr>
                                <w:t>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36292B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36292B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36292B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36292B" w:rsidRPr="00BC121F">
                                <w:rPr>
                                  <w:sz w:val="28"/>
                                  <w:szCs w:val="28"/>
                                </w:rPr>
                                <w:t>)»</w:t>
                              </w:r>
                              <w:r w:rsidR="00A4688A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3E6A2D" w:rsidRPr="00DB2DD7" w:rsidRDefault="007D1D82" w:rsidP="00DB57F6">
                              <w:pPr>
                                <w:ind w:firstLine="709"/>
                                <w:jc w:val="both"/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</w:pPr>
                              <w:r w:rsidRPr="00BD5141">
                                <w:rPr>
                                  <w:rFonts w:eastAsia="Calibri"/>
                                  <w:b/>
                                  <w:color w:val="1E1E1E"/>
                                  <w:sz w:val="28"/>
                                  <w:szCs w:val="28"/>
                                  <w:lang w:eastAsia="en-US"/>
                                </w:rPr>
                                <w:t>8.</w:t>
                              </w:r>
                              <w:r w:rsidR="004522A9"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4522A9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 xml:space="preserve">городского поселения город Поворино Поворинского муниципального района Воронежской области от </w:t>
                              </w:r>
                              <w:r w:rsidR="004522A9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11.01.2016г.  № 5 </w:t>
                              </w:r>
                              <w:r w:rsidR="00DB2DD7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3E6A2D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б утверждении административного регламента предоставления муниципальной услуги </w:t>
                              </w:r>
                              <w:r w:rsidR="003E6A2D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F3A34" w:rsidRPr="003F3A34"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 w:rsidR="003E6A2D" w:rsidRPr="003F3A34">
                                <w:rPr>
                                  <w:b/>
                                  <w:sz w:val="28"/>
                                  <w:szCs w:val="28"/>
                                </w:rPr>
                                <w:t>Принятие решения о создании семейного (родового) захоронения</w:t>
                              </w:r>
                              <w:r w:rsidR="003F3A34" w:rsidRPr="003F3A34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»</w:t>
                              </w:r>
                              <w:r w:rsidR="003E6A2D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внести следующие изменения:</w:t>
                              </w:r>
                              <w:r w:rsidR="003E6A2D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3E6A2D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16" w:history="1">
                                <w:r w:rsidR="003E6A2D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3E6A2D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3E6A2D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3E6A2D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3E6A2D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3E6A2D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3E6A2D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3E6A2D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3E6A2D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3E6A2D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3E6A2D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3E6A2D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3E6A2D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5B0403" w:rsidRPr="00DB2DD7" w:rsidRDefault="003E6A2D" w:rsidP="00DB57F6">
                              <w:pPr>
                                <w:ind w:firstLine="709"/>
                                <w:jc w:val="both"/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</w:pPr>
                              <w:r w:rsidRPr="0000223C">
                                <w:rPr>
                                  <w:rFonts w:eastAsia="Calibri"/>
                                  <w:b/>
                                  <w:color w:val="1E1E1E"/>
                                  <w:sz w:val="28"/>
                                  <w:szCs w:val="28"/>
                                  <w:lang w:eastAsia="en-US"/>
                                </w:rPr>
                                <w:t>9.</w:t>
                              </w:r>
                              <w:r w:rsidR="009575EB"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9575EB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 xml:space="preserve">городского поселения город Поворино Поворинского муниципального района Воронежской области от </w:t>
                              </w:r>
                              <w:r w:rsidR="009575EB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22.03.2016г. № 167 </w:t>
                              </w:r>
                              <w:r w:rsidR="00DB2DD7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2C71B5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б утверждении административного </w:t>
                              </w:r>
                              <w:r w:rsidR="002C71B5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lastRenderedPageBreak/>
                                <w:t xml:space="preserve">регламента предоставления муниципальной услуги </w:t>
                              </w:r>
                              <w:r w:rsidR="002C71B5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F3A34" w:rsidRPr="003F3A34"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 w:rsidR="002C71B5" w:rsidRPr="003F3A34">
                                <w:rPr>
                                  <w:b/>
                                  <w:sz w:val="28"/>
                                  <w:szCs w:val="28"/>
                                </w:rPr>
                                <w:t>Выдача архивных документов (архивных справок, выписок и копий)</w:t>
                              </w:r>
                              <w:r w:rsidR="003F3A34" w:rsidRPr="003F3A34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»</w:t>
                              </w:r>
                              <w:r w:rsidR="00BB4B87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5B0403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5B0403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5B0403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17" w:history="1">
                                <w:r w:rsidR="005B0403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5B0403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5B0403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5B0403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5B0403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5B0403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5B0403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5B0403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5B0403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5B0403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5B0403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5B0403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5B0403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E716D6" w:rsidRPr="00BC121F" w:rsidRDefault="005B0403" w:rsidP="00DB57F6">
                              <w:pPr>
                                <w:ind w:firstLine="709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223C">
                                <w:rPr>
                                  <w:rFonts w:eastAsia="Calibri"/>
                                  <w:b/>
                                  <w:color w:val="1E1E1E"/>
                                  <w:sz w:val="28"/>
                                  <w:szCs w:val="28"/>
                                  <w:lang w:eastAsia="en-US"/>
                                </w:rPr>
                                <w:t>10</w:t>
                              </w:r>
                              <w:r w:rsidR="00E716D6" w:rsidRPr="00BC121F">
                                <w:rPr>
                                  <w:rFonts w:eastAsia="Calibri"/>
                                  <w:color w:val="1E1E1E"/>
                                  <w:sz w:val="28"/>
                                  <w:szCs w:val="28"/>
                                  <w:lang w:eastAsia="en-US"/>
                                </w:rPr>
                                <w:t>.</w:t>
                              </w:r>
                              <w:r w:rsidR="00E716D6"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AA0E4A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716D6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 xml:space="preserve">городского поселения город Поворино Поворинского муниципального района Воронежской области от </w:t>
                              </w:r>
                              <w:r w:rsidR="00E716D6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26.01.2016г. № 55 </w:t>
                              </w:r>
                              <w:r w:rsidR="00AA0E4A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E716D6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б утверждении административного регламента предоставления муниципальной услуги </w:t>
                              </w:r>
                              <w:r w:rsidR="00F00F01" w:rsidRPr="00F00F01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«</w:t>
                              </w:r>
                              <w:r w:rsidR="00E716D6" w:rsidRPr="00F00F01">
                                <w:rPr>
                                  <w:b/>
                                  <w:sz w:val="28"/>
                                  <w:szCs w:val="28"/>
                                </w:rPr>
                                <w:t>Передача жилых помещений муниципального жилищного фонда в собственность граждан в порядке приватизации</w:t>
                              </w:r>
                              <w:r w:rsidR="00F00F01" w:rsidRPr="00F00F01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»</w:t>
                              </w:r>
                              <w:r w:rsidR="00E716D6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внести следующие изменения:</w:t>
                              </w:r>
                              <w:r w:rsidR="00E716D6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E716D6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18" w:history="1">
                                <w:r w:rsidR="00E716D6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E716D6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E716D6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E716D6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E716D6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E716D6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E716D6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E716D6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E716D6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E716D6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E716D6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E716D6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E716D6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2C71B5" w:rsidRPr="00CE195B" w:rsidRDefault="00E716D6" w:rsidP="00DB57F6">
                              <w:pPr>
                                <w:ind w:firstLine="709"/>
                                <w:jc w:val="both"/>
                                <w:rPr>
                                  <w:rFonts w:eastAsia="Calibri"/>
                                  <w:color w:val="1E1E1E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00223C">
                                <w:rPr>
                                  <w:rFonts w:eastAsia="Calibri"/>
                                  <w:b/>
                                  <w:color w:val="1E1E1E"/>
                                  <w:sz w:val="28"/>
                                  <w:szCs w:val="28"/>
                                  <w:lang w:eastAsia="en-US"/>
                                </w:rPr>
                                <w:t>11.</w:t>
                              </w:r>
                              <w:r w:rsidR="00820E9E"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820E9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820E9E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820E9E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01B19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26.01.2016г. № 56</w:t>
                              </w:r>
                              <w:r w:rsidR="00AA0E4A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Об</w:t>
                              </w:r>
                              <w:r w:rsidR="00B01B19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утверждении административного регламента предоставления муниципальной услуги </w:t>
                              </w:r>
                              <w:r w:rsidR="00EC1E0B" w:rsidRPr="00F00F01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«</w:t>
                              </w:r>
                              <w:r w:rsidR="00B01B19" w:rsidRPr="00F00F01">
                                <w:rPr>
                                  <w:b/>
                                  <w:sz w:val="28"/>
                                  <w:szCs w:val="28"/>
                                </w:rPr>
                                <w:t>Предоставление информации об объектах недвижимого имущества, находящихся в муниципальной собственности и предназначенных для сдачи в аренду</w:t>
                              </w:r>
                              <w:r w:rsidR="00CE195B" w:rsidRPr="00F00F01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»</w:t>
                              </w:r>
                              <w:r w:rsidR="0036292B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внести следующие изменения:</w:t>
                              </w:r>
                              <w:r w:rsidR="0036292B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36292B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19" w:history="1">
                                <w:r w:rsidR="0036292B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36292B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36292B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36292B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36292B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36292B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36292B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36292B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36292B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36292B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36292B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36292B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36292B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811FE0" w:rsidRPr="00EC1E0B" w:rsidRDefault="0036292B" w:rsidP="00DB57F6">
                              <w:pPr>
                                <w:ind w:firstLine="709"/>
                                <w:jc w:val="both"/>
                                <w:rPr>
                                  <w:rFonts w:eastAsia="Calibri"/>
                                  <w:color w:val="1E1E1E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12.</w:t>
                              </w:r>
                              <w:r w:rsidR="00820E9E"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820E9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820E9E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820E9E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811FE0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26.01.2016г. №57 </w:t>
                              </w:r>
                              <w:r w:rsidR="00AA0E4A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811FE0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б утверждении административного регламента предоставления муниципальной услуги </w:t>
                              </w:r>
                              <w:r w:rsidR="000F0FFD" w:rsidRPr="000F0FFD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«</w:t>
                              </w:r>
                              <w:r w:rsidR="00811FE0" w:rsidRPr="000F0FFD">
                                <w:rPr>
                                  <w:b/>
                                  <w:sz w:val="28"/>
                                  <w:szCs w:val="28"/>
                                </w:rPr>
                                <w:t>Предоставление сведений из реестра муниципального имущества</w:t>
                              </w:r>
                              <w:r w:rsidR="000F0FFD" w:rsidRPr="000F0FFD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»</w:t>
                              </w:r>
                              <w:r w:rsidR="000F0FFD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811FE0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811FE0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811FE0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20" w:history="1">
                                <w:r w:rsidR="00811FE0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811FE0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811FE0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811FE0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811FE0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811FE0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811FE0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811FE0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811FE0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811FE0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811FE0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811FE0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811FE0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EC268F" w:rsidRPr="00BC121F" w:rsidRDefault="00811FE0" w:rsidP="00DB57F6">
                              <w:pPr>
                                <w:ind w:firstLine="709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13.</w:t>
                              </w:r>
                              <w:r w:rsidR="00820E9E"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820E9E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820E9E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 xml:space="preserve">городского поселения город Поворино Поворинского муниципального района </w:t>
                              </w:r>
                              <w:r w:rsidR="00820E9E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lastRenderedPageBreak/>
                                <w:t>Воронежской области от</w:t>
                              </w:r>
                              <w:r w:rsidR="00820E9E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 xml:space="preserve">15.06.2016 г. №324 </w:t>
                              </w:r>
                              <w:r w:rsidR="00AA0E4A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 xml:space="preserve">б утверждении административного регламента предоставления муниципальной  услуги </w:t>
                              </w:r>
                              <w:r w:rsidRPr="000F0FFD">
                                <w:rPr>
                                  <w:b/>
                                  <w:sz w:val="28"/>
                                  <w:szCs w:val="28"/>
                                </w:rPr>
                                <w:t>«Включение в реестр многодетных граждан, имеющих право на бесплатное предоставление земельных участков»</w:t>
                              </w:r>
                              <w:r w:rsidR="00EC268F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C268F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EC268F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EC268F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21" w:history="1">
                                <w:r w:rsidR="00EC268F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EC268F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EC268F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EC268F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EC268F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EC268F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EC268F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EC268F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EC268F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EC268F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EC268F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EC268F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EC268F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EC268F" w:rsidRPr="00FF6260" w:rsidRDefault="00EC268F" w:rsidP="00DB57F6">
                              <w:pPr>
                                <w:ind w:firstLine="709"/>
                                <w:contextualSpacing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223C">
                                <w:rPr>
                                  <w:b/>
                                  <w:sz w:val="28"/>
                                  <w:szCs w:val="28"/>
                                  <w:lang w:eastAsia="en-US"/>
                                </w:rPr>
                                <w:t>14.</w:t>
                              </w:r>
                              <w:r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В постановление администрации </w:t>
                              </w:r>
                              <w:r w:rsidR="00277E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 xml:space="preserve">15.06. 2016 г. № 327  </w:t>
                              </w:r>
                              <w:r w:rsidR="00C85B4A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 xml:space="preserve">б утверждении административного регламента предоставления муниципальной  услуги </w:t>
                              </w:r>
                              <w:r w:rsidRPr="000F0FFD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«Выдача специального разрешения на движение по автомобильным дорогам тяжеловесного и (или) крупногабаритного транспортного средства </w:t>
                              </w:r>
                              <w:r w:rsidRPr="000F0FF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в случае, если маршрут, часть маршрута транспортного средства проходят по автомобильным дорогам местного значения поселения, при условии, что маршрут такого транспортного средства проходит в границах этого поселения и маршрут, часть маршрута не проходят по автомобильным дорогам федерального, регионального или межмуниципального, местного значения муниципального района, участкам таких автомобильных дорог</w:t>
                              </w:r>
                              <w:r w:rsidRPr="00FF626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»</w:t>
                              </w:r>
                              <w:r w:rsidRPr="00FF6260">
                                <w:rPr>
                                  <w:b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Pr="00FF6260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Pr="00FF6260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Pr="00FF6260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22" w:history="1">
                                <w:r w:rsidRPr="00FF6260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Pr="00FF6260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Pr="00FF6260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Pr="00FF6260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Pr="00FF6260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Pr="00FF6260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Pr="00FF6260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Pr="00FF6260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Pr="00FF6260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Pr="00FF6260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Pr="00FF6260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FF6260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Pr="00FF6260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23544A" w:rsidRPr="00BC121F" w:rsidRDefault="0023544A" w:rsidP="00DB57F6">
                              <w:pPr>
                                <w:ind w:firstLine="709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15.</w:t>
                              </w:r>
                              <w:r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В постановление администрации </w:t>
                              </w:r>
                              <w:r w:rsidR="00277E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 xml:space="preserve">15.06.2016 г. № 323  </w:t>
                              </w:r>
                              <w:r w:rsidR="00C85B4A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 xml:space="preserve">б утверждении административного регламента предоставления муниципальной  услуги </w:t>
                              </w:r>
                              <w:r w:rsidRPr="00FF6260">
                                <w:rPr>
                                  <w:b/>
                                  <w:sz w:val="28"/>
                                  <w:szCs w:val="28"/>
                                </w:rPr>
                                <w:t>«Дача согласия на осуществление обмена жилыми помещениями между нанимателями данных помещений по договорам социального найма»</w:t>
                              </w:r>
                              <w:r w:rsidR="00FF626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23" w:history="1">
                                <w:r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417AAF" w:rsidRPr="00BC121F" w:rsidRDefault="0023544A" w:rsidP="00DB57F6">
                              <w:pPr>
                                <w:ind w:firstLine="709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16.</w:t>
                              </w:r>
                              <w:r w:rsidR="00162E84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В постановление администрации </w:t>
                              </w:r>
                              <w:r w:rsidR="00277E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62E84" w:rsidRPr="00BC121F">
                                <w:rPr>
                                  <w:sz w:val="28"/>
                                  <w:szCs w:val="28"/>
                                </w:rPr>
                                <w:t xml:space="preserve">15.06. 2016 г. № 321 </w:t>
                              </w:r>
                              <w:r w:rsidR="00C85B4A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162E84" w:rsidRPr="00BC121F">
                                <w:rPr>
                                  <w:sz w:val="28"/>
                                  <w:szCs w:val="28"/>
                                </w:rPr>
                                <w:t xml:space="preserve">б утверждении административного регламента предоставления муниципальной  услуги </w:t>
                              </w:r>
                              <w:r w:rsidR="00162E84" w:rsidRPr="00FF6260">
                                <w:rPr>
                                  <w:b/>
                                  <w:sz w:val="28"/>
                                  <w:szCs w:val="28"/>
                                </w:rPr>
                                <w:lastRenderedPageBreak/>
                                <w:t>«Предоставление в аренду и безвозмездное пользование муниципального имущества»</w:t>
                              </w:r>
                              <w:r w:rsidR="00162E84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17AAF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17AAF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417AAF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417AAF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24" w:history="1">
                                <w:r w:rsidR="00417AAF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417AAF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417AAF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417AAF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417AAF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417AAF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417AAF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417AAF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417AAF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417AAF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417AAF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417AAF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417AAF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1768E6" w:rsidRPr="00BC121F" w:rsidRDefault="0000223C" w:rsidP="00DB57F6">
                              <w:pPr>
                                <w:ind w:firstLine="709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17.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277E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537780" w:rsidRPr="00BC121F">
                                <w:rPr>
                                  <w:sz w:val="28"/>
                                  <w:szCs w:val="28"/>
                                </w:rPr>
                                <w:t xml:space="preserve">15.06.2016 г. №329 </w:t>
                              </w:r>
                              <w:r w:rsidR="00C85B4A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537780" w:rsidRPr="00BC121F">
                                <w:rPr>
                                  <w:sz w:val="28"/>
                                  <w:szCs w:val="28"/>
                                </w:rPr>
                                <w:t>б утверждении административного регламента предоставления муниципальной  услуги</w:t>
                              </w:r>
                              <w:r w:rsidR="00FF6260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F6260" w:rsidRPr="00FF6260"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 w:rsidR="00537780" w:rsidRPr="00FF6260">
                                <w:rPr>
                                  <w:b/>
                                  <w:sz w:val="28"/>
                                  <w:szCs w:val="28"/>
                                </w:rPr>
                                <w:t>Предоставление разрешения на осуществление земляных работ</w:t>
                              </w:r>
                              <w:r w:rsidR="00FF6260" w:rsidRPr="00FF6260">
                                <w:rPr>
                                  <w:b/>
                                  <w:sz w:val="28"/>
                                  <w:szCs w:val="28"/>
                                </w:rPr>
                                <w:t>»</w:t>
                              </w:r>
                              <w:r w:rsidR="001768E6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768E6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1768E6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1768E6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25" w:history="1">
                                <w:r w:rsidR="001768E6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1768E6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1768E6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1768E6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1768E6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1768E6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1768E6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1768E6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1768E6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1768E6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1768E6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1768E6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1768E6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C06318" w:rsidRPr="00BC121F" w:rsidRDefault="0000223C" w:rsidP="00DB57F6">
                              <w:pPr>
                                <w:ind w:firstLine="709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18</w:t>
                              </w:r>
                              <w:r w:rsidR="00EC1E0B">
                                <w:rPr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277E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768E6" w:rsidRPr="00BC121F">
                                <w:rPr>
                                  <w:sz w:val="28"/>
                                  <w:szCs w:val="28"/>
                                </w:rPr>
                                <w:t xml:space="preserve">15.06.2016 г. №330 </w:t>
                              </w:r>
                              <w:r w:rsidR="00C85B4A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1768E6" w:rsidRPr="00BC121F">
                                <w:rPr>
                                  <w:sz w:val="28"/>
                                  <w:szCs w:val="28"/>
                                </w:rPr>
                                <w:t>б утверждении административного регламента предос</w:t>
                              </w:r>
                              <w:r w:rsidR="00EF19E2">
                                <w:rPr>
                                  <w:sz w:val="28"/>
                                  <w:szCs w:val="28"/>
                                </w:rPr>
                                <w:t xml:space="preserve">тавления муниципальной  услуги </w:t>
                              </w:r>
                              <w:r w:rsidR="00EF19E2" w:rsidRPr="00EF19E2"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 w:rsidR="001768E6" w:rsidRPr="00EF19E2">
                                <w:rPr>
                                  <w:b/>
                                  <w:sz w:val="28"/>
                                  <w:szCs w:val="28"/>
                                </w:rPr>
                                <w:t>Признание граждан малоимущими в целях постановки на учет для предоставления им по договорам социального найма жилых помещений муниципального жилищного фонда</w:t>
                              </w:r>
                              <w:r w:rsidR="00EF19E2" w:rsidRPr="00EF19E2">
                                <w:rPr>
                                  <w:b/>
                                  <w:sz w:val="28"/>
                                  <w:szCs w:val="28"/>
                                </w:rPr>
                                <w:t>»</w:t>
                              </w:r>
                              <w:r w:rsidR="00C06318" w:rsidRPr="00BC121F">
                                <w:rPr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 w:rsidR="00C06318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C06318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C06318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26" w:history="1">
                                <w:r w:rsidR="00C06318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C06318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C06318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C06318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C06318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C06318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C06318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C06318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C06318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C06318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C06318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C06318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C06318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C06318" w:rsidRPr="00BC121F" w:rsidRDefault="0000223C" w:rsidP="00DB57F6">
                              <w:pPr>
                                <w:ind w:firstLine="709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19</w:t>
                              </w:r>
                              <w:r w:rsidR="00C06318"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277E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C06318" w:rsidRPr="00BC121F">
                                <w:rPr>
                                  <w:sz w:val="28"/>
                                  <w:szCs w:val="28"/>
                                </w:rPr>
                                <w:t xml:space="preserve">15.06.2016 г. №326  </w:t>
                              </w:r>
                              <w:r w:rsidR="00C85B4A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C06318" w:rsidRPr="00BC121F">
                                <w:rPr>
                                  <w:sz w:val="28"/>
                                  <w:szCs w:val="28"/>
                                </w:rPr>
                                <w:t xml:space="preserve">б утверждении административного регламента предоставления муниципальной  услуги </w:t>
                              </w:r>
                              <w:r w:rsidR="00C06318" w:rsidRPr="00EF19E2">
                                <w:rPr>
                                  <w:b/>
                                  <w:sz w:val="28"/>
                                  <w:szCs w:val="28"/>
                                </w:rPr>
                                <w:t>«Признание помещения жилым помещением, жилого помещения непригодным для проживания и многоквартирного дома аварийным и подлежащим сносу и реконструкции»</w:t>
                              </w:r>
                              <w:r w:rsidR="00C06318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C06318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C06318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C06318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27" w:history="1">
                                <w:r w:rsidR="00C06318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C06318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C06318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C06318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C06318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C06318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C06318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C06318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C06318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C06318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C06318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C06318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C06318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0A061B" w:rsidRPr="00BC121F" w:rsidRDefault="00C06318" w:rsidP="00DB57F6">
                              <w:pPr>
                                <w:ind w:firstLine="709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223C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00223C" w:rsidRPr="0000223C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0</w:t>
                              </w:r>
                              <w:r w:rsidRPr="0000223C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277E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 xml:space="preserve">городского поселения </w:t>
                              </w:r>
                              <w:r w:rsidR="00277EF6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lastRenderedPageBreak/>
                                <w:t>город Поворино Поворинского муниципального района Воронежской области от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A55D8" w:rsidRPr="00BC121F">
                                <w:rPr>
                                  <w:sz w:val="28"/>
                                  <w:szCs w:val="28"/>
                                </w:rPr>
                                <w:t xml:space="preserve">15. 06. 2016 г. №322  </w:t>
                              </w:r>
                              <w:r w:rsidR="00C85B4A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AA55D8" w:rsidRPr="00BC121F">
                                <w:rPr>
                                  <w:sz w:val="28"/>
                                  <w:szCs w:val="28"/>
                                </w:rPr>
                                <w:t>б утверждении административного регламента предоставл</w:t>
                              </w:r>
                              <w:r w:rsidR="00EF19E2">
                                <w:rPr>
                                  <w:sz w:val="28"/>
                                  <w:szCs w:val="28"/>
                                </w:rPr>
                                <w:t xml:space="preserve">ения муниципальной  услуги </w:t>
                              </w:r>
                              <w:r w:rsidR="00EF19E2" w:rsidRPr="00EF19E2"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 w:rsidR="00AA55D8" w:rsidRPr="00EF19E2">
                                <w:rPr>
                                  <w:b/>
                                  <w:sz w:val="28"/>
                                  <w:szCs w:val="28"/>
                                </w:rPr>
                                <w:t>Принятие на учет граждан, претендующих на бесплатное предоставление земельных участков</w:t>
                              </w:r>
                              <w:r w:rsidR="00EF19E2" w:rsidRPr="00EF19E2">
                                <w:rPr>
                                  <w:b/>
                                  <w:sz w:val="28"/>
                                  <w:szCs w:val="28"/>
                                </w:rPr>
                                <w:t>»</w:t>
                              </w:r>
                              <w:r w:rsidR="00EF19E2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A061B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0A061B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0A061B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28" w:history="1">
                                <w:r w:rsidR="000A061B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0A061B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0A061B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0A061B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0A061B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0A061B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0A061B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0A061B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0A061B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0A061B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0A061B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0A061B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0A061B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9E3400" w:rsidRPr="00EC1E0B" w:rsidRDefault="000A061B" w:rsidP="00DB57F6">
                              <w:pPr>
                                <w:ind w:firstLine="709"/>
                                <w:jc w:val="both"/>
                                <w:rPr>
                                  <w:rFonts w:eastAsia="Calibri"/>
                                  <w:color w:val="1E1E1E"/>
                                  <w:sz w:val="28"/>
                                  <w:szCs w:val="28"/>
                                </w:rPr>
                              </w:pPr>
                              <w:r w:rsidRPr="0000223C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00223C" w:rsidRPr="0000223C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00223C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277E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277EF6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E3400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03.09.2015.  №321  </w:t>
                              </w:r>
                              <w:r w:rsidR="00420B7C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9E3400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б утверждении административного регламента предоставления муниципальной услуги</w:t>
                              </w:r>
                            </w:p>
                            <w:p w:rsidR="009E3400" w:rsidRPr="00BC121F" w:rsidRDefault="00EF19E2" w:rsidP="00DB57F6">
                              <w:pPr>
                                <w:ind w:firstLine="709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EF19E2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«</w:t>
                              </w:r>
                              <w:r w:rsidR="000D4878" w:rsidRPr="00EF19E2">
                                <w:rPr>
                                  <w:b/>
                                  <w:sz w:val="28"/>
                                  <w:szCs w:val="28"/>
                                </w:rPr>
                                <w:t>Прекращение права постоянного (бессрочного пользования земельными участками</w:t>
                              </w:r>
                              <w:r w:rsidR="00220C2C" w:rsidRPr="00EF19E2">
                                <w:rPr>
                                  <w:b/>
                                  <w:sz w:val="28"/>
                                  <w:szCs w:val="28"/>
                                </w:rPr>
                                <w:t>)</w:t>
                              </w:r>
                              <w:r w:rsidR="00140184" w:rsidRPr="00EF19E2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,</w:t>
                              </w:r>
                              <w:r w:rsidR="00B37A1A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20C2C" w:rsidRPr="00EF19E2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находящимися</w:t>
                              </w:r>
                              <w:r w:rsidR="00140184" w:rsidRPr="00EF19E2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20C2C" w:rsidRPr="00EF19E2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в муниципальной собственности или государственная собственность на которой не разграничена</w:t>
                              </w:r>
                              <w:r w:rsidRPr="00EF19E2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»</w:t>
                              </w:r>
                              <w:r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9E3400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9E3400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9E3400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29" w:history="1">
                                <w:r w:rsidR="009E3400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9E3400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9E3400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9E3400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9E3400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9E3400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9E3400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9E3400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9E3400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9E3400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9E3400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9E3400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9E3400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0377CB" w:rsidRPr="00BC121F" w:rsidRDefault="009E3400" w:rsidP="00DB57F6">
                              <w:pPr>
                                <w:ind w:firstLine="709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00223C"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277E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 xml:space="preserve">23.08.2016 г. № 439  </w:t>
                              </w:r>
                              <w:r w:rsidR="007E2A1A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 xml:space="preserve">б утверждении административного регламента </w:t>
                              </w:r>
                              <w:r w:rsidR="000377CB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 xml:space="preserve">предоставления муниципальной услуги </w:t>
                              </w:r>
                              <w:r w:rsidR="00EF19E2" w:rsidRPr="00820DAC"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 w:rsidRPr="00820DAC">
                                <w:rPr>
                                  <w:b/>
                                  <w:sz w:val="28"/>
                                  <w:szCs w:val="28"/>
                                </w:rPr>
                                <w:t>Предоставление порубочного билета и (или) разрешения на п</w:t>
                              </w:r>
                              <w:r w:rsidR="00820DAC" w:rsidRPr="00820DAC">
                                <w:rPr>
                                  <w:b/>
                                  <w:sz w:val="28"/>
                                  <w:szCs w:val="28"/>
                                </w:rPr>
                                <w:t>ересадку деревьев и кустарников»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377CB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0377CB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0377CB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0377CB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30" w:history="1">
                                <w:r w:rsidR="000377CB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0377CB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0377CB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0377CB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0377CB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0377CB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0377CB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0377CB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0377CB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0377CB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0377CB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0377CB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0377CB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1A188D" w:rsidRPr="00BC121F" w:rsidRDefault="000377CB" w:rsidP="00DB57F6">
                              <w:pPr>
                                <w:tabs>
                                  <w:tab w:val="left" w:pos="3030"/>
                                </w:tabs>
                                <w:ind w:firstLine="709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00223C"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277E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A188D" w:rsidRPr="00BC121F">
                                <w:rPr>
                                  <w:sz w:val="28"/>
                                  <w:szCs w:val="28"/>
                                </w:rPr>
                                <w:t xml:space="preserve">15.06.2016 г. №325 </w:t>
                              </w:r>
                              <w:r w:rsidR="007F7B06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1A188D" w:rsidRPr="00BC121F">
                                <w:rPr>
                                  <w:sz w:val="28"/>
                                  <w:szCs w:val="28"/>
                                </w:rPr>
                                <w:t>б утверждении административного регламента предоставл</w:t>
                              </w:r>
                              <w:r w:rsidR="00820DAC">
                                <w:rPr>
                                  <w:sz w:val="28"/>
                                  <w:szCs w:val="28"/>
                                </w:rPr>
                                <w:t xml:space="preserve">ения муниципальной  услуги </w:t>
                              </w:r>
                              <w:r w:rsidR="00820DAC" w:rsidRPr="00820DAC"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 w:rsidR="001A188D" w:rsidRPr="00820DAC">
                                <w:rPr>
                                  <w:b/>
                                  <w:sz w:val="28"/>
                                  <w:szCs w:val="28"/>
                                </w:rPr>
                                <w:t>Принятие граждан на учет, нуждающихся в предоставлении жилых помещений по договорам найма жилых помещений жилищного фонда социального использования</w:t>
                              </w:r>
                              <w:r w:rsidR="00820DAC" w:rsidRPr="00820DAC">
                                <w:rPr>
                                  <w:b/>
                                  <w:sz w:val="28"/>
                                  <w:szCs w:val="28"/>
                                </w:rPr>
                                <w:t>»</w:t>
                              </w:r>
                              <w:r w:rsidR="00820DA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1A188D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1A188D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1A188D" w:rsidRPr="00BC121F">
                                <w:rPr>
                                  <w:sz w:val="28"/>
                                  <w:szCs w:val="28"/>
                                </w:rPr>
                                <w:t xml:space="preserve">информационная система «Портал государственных и муниципальных услуг Воронежской области» </w:t>
                              </w:r>
                              <w:r w:rsidR="001A188D" w:rsidRPr="00BC121F">
                                <w:rPr>
                                  <w:sz w:val="28"/>
                                  <w:szCs w:val="28"/>
                                </w:rPr>
                                <w:lastRenderedPageBreak/>
                                <w:t>(</w:t>
                              </w:r>
                              <w:hyperlink r:id="rId31" w:history="1">
                                <w:r w:rsidR="001A188D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1A188D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1A188D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1A188D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1A188D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1A188D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1A188D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1A188D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1A188D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1A188D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1A188D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1A188D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1A188D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AB5ECC" w:rsidRPr="00BC121F" w:rsidRDefault="001A188D" w:rsidP="00DB57F6">
                              <w:pPr>
                                <w:ind w:firstLine="709"/>
                                <w:jc w:val="both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00223C"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4</w:t>
                              </w:r>
                              <w:r w:rsidRPr="0000223C">
                                <w:rPr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277E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C121F">
                                <w:rPr>
                                  <w:sz w:val="28"/>
                                  <w:szCs w:val="28"/>
                                </w:rPr>
                                <w:t xml:space="preserve">15. 06. 2016 г. №322 </w:t>
                              </w:r>
                              <w:r w:rsidR="007F7B06">
                                <w:rPr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99557E" w:rsidRPr="00BC121F">
                                <w:rPr>
                                  <w:sz w:val="28"/>
                                  <w:szCs w:val="28"/>
                                </w:rPr>
                                <w:t>б утверждении административного регламента предоставл</w:t>
                              </w:r>
                              <w:r w:rsidR="00820DAC">
                                <w:rPr>
                                  <w:sz w:val="28"/>
                                  <w:szCs w:val="28"/>
                                </w:rPr>
                                <w:t xml:space="preserve">ения муниципальной  услуги </w:t>
                              </w:r>
                              <w:r w:rsidR="00820DAC" w:rsidRPr="00820DAC">
                                <w:rPr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r w:rsidR="0099557E" w:rsidRPr="00820DAC">
                                <w:rPr>
                                  <w:b/>
                                  <w:sz w:val="28"/>
                                  <w:szCs w:val="28"/>
                                </w:rPr>
                                <w:t>Принятие на учет граждан, претендующих на бесплатное предоставление земельных участков</w:t>
                              </w:r>
                              <w:r w:rsidR="00820DAC" w:rsidRPr="00820DAC">
                                <w:rPr>
                                  <w:b/>
                                  <w:sz w:val="28"/>
                                  <w:szCs w:val="28"/>
                                </w:rPr>
                                <w:t>»</w:t>
                              </w:r>
                              <w:r w:rsidR="00820DAC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B5ECC" w:rsidRPr="00BC121F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AB5ECC" w:rsidRPr="00BC121F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AB5ECC" w:rsidRPr="00BC121F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32" w:history="1">
                                <w:r w:rsidR="00AB5ECC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AB5ECC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AB5ECC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AB5ECC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AB5ECC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AB5ECC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AB5ECC" w:rsidRPr="00BC121F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AB5ECC" w:rsidRPr="00BC121F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AB5ECC" w:rsidRPr="00BC121F">
                                <w:rPr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AB5ECC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AB5ECC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AB5ECC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AB5ECC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6E2E1F" w:rsidRPr="00B37A1A" w:rsidRDefault="002026CF" w:rsidP="00B37A1A">
                              <w:pPr>
                                <w:ind w:firstLine="709"/>
                                <w:jc w:val="both"/>
                                <w:rPr>
                                  <w:rFonts w:eastAsia="Calibri"/>
                                  <w:color w:val="1E1E1E"/>
                                  <w:sz w:val="28"/>
                                  <w:szCs w:val="28"/>
                                </w:rPr>
                              </w:pPr>
                              <w:r w:rsidRPr="001B5373">
                                <w:rPr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AD34B1">
                                <w:rPr>
                                  <w:b/>
                                  <w:sz w:val="28"/>
                                  <w:szCs w:val="28"/>
                                </w:rPr>
                                <w:t>5</w:t>
                              </w:r>
                              <w:r w:rsidRPr="001B5373">
                                <w:rPr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6E2E1F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BC121F">
                                <w:rPr>
                                  <w:sz w:val="28"/>
                                  <w:szCs w:val="28"/>
                                </w:rPr>
                                <w:t xml:space="preserve">В постановление администрации </w:t>
                              </w:r>
                              <w:r w:rsidR="00277EF6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BC121F">
                                <w:rPr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277EF6" w:rsidRPr="001B5373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E2E1F" w:rsidRPr="001B5373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03.09.2015г.  № 318 </w:t>
                              </w:r>
                              <w:r w:rsidR="007F7B06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6E2E1F" w:rsidRPr="001B5373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>б утверждении административного регламента предоставления муниципальной услуги</w:t>
                              </w:r>
                              <w:r w:rsidR="00B37A1A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F24E2" w:rsidRPr="00EF24E2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«</w:t>
                              </w:r>
                              <w:r w:rsidR="00685F83" w:rsidRPr="00EF24E2">
                                <w:rPr>
                                  <w:b/>
                                  <w:sz w:val="28"/>
                                  <w:szCs w:val="28"/>
                                </w:rPr>
                                <w:t>Присвоение адреса объекту недвижимости и а</w:t>
                              </w:r>
                              <w:r w:rsidR="0014450E" w:rsidRPr="00EF24E2">
                                <w:rPr>
                                  <w:b/>
                                  <w:sz w:val="28"/>
                                  <w:szCs w:val="28"/>
                                </w:rPr>
                                <w:t>н</w:t>
                              </w:r>
                              <w:r w:rsidR="00685F83" w:rsidRPr="00EF24E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нулирование </w:t>
                              </w:r>
                              <w:r w:rsidR="0014450E" w:rsidRPr="00EF24E2">
                                <w:rPr>
                                  <w:b/>
                                  <w:sz w:val="28"/>
                                  <w:szCs w:val="28"/>
                                </w:rPr>
                                <w:t>адреса</w:t>
                              </w:r>
                              <w:r w:rsidR="00EF24E2" w:rsidRPr="00EF24E2">
                                <w:rPr>
                                  <w:b/>
                                  <w:color w:val="1E1E1E"/>
                                  <w:sz w:val="28"/>
                                  <w:szCs w:val="28"/>
                                </w:rPr>
                                <w:t>»</w:t>
                              </w:r>
                              <w:r w:rsidR="006E2E1F" w:rsidRPr="001B5373">
                                <w:rPr>
                                  <w:color w:val="1E1E1E"/>
                                  <w:sz w:val="28"/>
                                  <w:szCs w:val="28"/>
                                </w:rPr>
                                <w:t xml:space="preserve"> внести следующие изменения:</w:t>
                              </w:r>
                              <w:r w:rsidR="006E2E1F" w:rsidRPr="001B5373">
                                <w:rPr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6E2E1F" w:rsidRPr="001B5373">
                                <w:rPr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33" w:history="1">
                                <w:r w:rsidR="006E2E1F" w:rsidRPr="001B5373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6E2E1F" w:rsidRPr="001B5373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6E2E1F" w:rsidRPr="001B5373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6E2E1F" w:rsidRPr="001B5373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6E2E1F" w:rsidRPr="001B5373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6E2E1F" w:rsidRPr="001B5373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6E2E1F" w:rsidRPr="001B5373">
                                  <w:rPr>
                                    <w:rStyle w:val="a4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6E2E1F" w:rsidRPr="001B5373">
                                  <w:rPr>
                                    <w:rStyle w:val="a4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6E2E1F" w:rsidRPr="001B5373">
                                <w:rPr>
                                  <w:sz w:val="28"/>
                                  <w:szCs w:val="28"/>
                                </w:rPr>
                                <w:t xml:space="preserve"> и слова «Портал</w:t>
                              </w:r>
                              <w:r w:rsidR="006E2E1F" w:rsidRPr="00BC121F">
                                <w:rPr>
                                  <w:sz w:val="28"/>
                                  <w:szCs w:val="28"/>
                                </w:rPr>
                                <w:t xml:space="preserve">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6E2E1F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6E2E1F" w:rsidRPr="00BC121F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  <w:r w:rsidR="006E2E1F" w:rsidRPr="00BC121F">
                                <w:rPr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6E2E1F" w:rsidRPr="00BC121F">
                                <w:rPr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176FAA" w:rsidRPr="00990B2C" w:rsidRDefault="001B5373" w:rsidP="00DB57F6">
                              <w:pPr>
                                <w:pStyle w:val="af8"/>
                                <w:ind w:firstLine="709"/>
                                <w:jc w:val="both"/>
                                <w:rPr>
                                  <w:rFonts w:ascii="Times New Roman" w:eastAsiaTheme="minorEastAsia" w:hAnsi="Times New Roman"/>
                                  <w:sz w:val="28"/>
                                  <w:szCs w:val="28"/>
                                </w:rPr>
                              </w:pPr>
                              <w:r w:rsidRPr="00990B2C">
                                <w:rPr>
                                  <w:rFonts w:ascii="Times New Roman" w:eastAsiaTheme="minorEastAsia" w:hAnsi="Times New Roman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AD34B1">
                                <w:rPr>
                                  <w:rFonts w:ascii="Times New Roman" w:eastAsiaTheme="minorEastAsia" w:hAnsi="Times New Roman"/>
                                  <w:b/>
                                  <w:sz w:val="28"/>
                                  <w:szCs w:val="28"/>
                                </w:rPr>
                                <w:t>6</w:t>
                              </w:r>
                              <w:r w:rsidR="006E2E1F" w:rsidRPr="00990B2C">
                                <w:rPr>
                                  <w:rFonts w:ascii="Times New Roman" w:eastAsiaTheme="minorEastAsia" w:hAnsi="Times New Roman"/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6E2E1F" w:rsidRPr="00990B2C">
                                <w:rPr>
                                  <w:rFonts w:ascii="Times New Roman" w:eastAsiaTheme="minorEastAsia" w:hAnsi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990B2C">
                                <w:rPr>
                                  <w:rFonts w:ascii="Times New Roman" w:eastAsiaTheme="minorEastAsia" w:hAnsi="Times New Roman"/>
                                  <w:sz w:val="28"/>
                                  <w:szCs w:val="28"/>
                                </w:rPr>
                                <w:t xml:space="preserve">В постановление администрации </w:t>
                              </w:r>
                              <w:r w:rsidR="00277EF6" w:rsidRPr="00990B2C">
                                <w:rPr>
                                  <w:rFonts w:asciiTheme="minorHAnsi" w:eastAsiaTheme="minorEastAsia" w:hAnsiTheme="minorHAnsi" w:cstheme="minorBidi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277EF6" w:rsidRPr="00990B2C">
                                <w:rPr>
                                  <w:rFonts w:ascii="Times New Roman" w:eastAsiaTheme="minorEastAsia" w:hAnsi="Times New Roman"/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277EF6" w:rsidRPr="00BC121F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6E2E1F" w:rsidRPr="00BC121F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15.06.2016 г. №328</w:t>
                              </w:r>
                              <w:r w:rsidR="006E2E1F" w:rsidRPr="00990B2C">
                                <w:rPr>
                                  <w:rFonts w:ascii="Times New Roman" w:eastAsiaTheme="minorEastAsia" w:hAnsi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7F7B06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6E2E1F" w:rsidRPr="00BC121F"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б утверждении административного регламента предоставления муниципальной  услуги </w:t>
                              </w:r>
                              <w:r w:rsidR="006E2E1F" w:rsidRPr="00EF24E2"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  <w:t>«Включение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ярмарок»</w:t>
                              </w:r>
                              <w:r w:rsidR="00176FAA" w:rsidRPr="00990B2C">
                                <w:rPr>
                                  <w:rFonts w:ascii="Times New Roman" w:eastAsiaTheme="minorEastAsia" w:hAnsi="Times New Roman"/>
                                  <w:color w:val="1E1E1E"/>
                                  <w:sz w:val="28"/>
                                  <w:szCs w:val="28"/>
                                </w:rPr>
                                <w:t xml:space="preserve">  внести следующие изменения:</w:t>
                              </w:r>
                              <w:r w:rsidR="00176FAA" w:rsidRPr="00990B2C">
                                <w:rPr>
                                  <w:rFonts w:ascii="Times New Roman" w:eastAsiaTheme="minorEastAsia" w:hAnsi="Times New Roman"/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176FAA" w:rsidRPr="00990B2C">
                                <w:rPr>
                                  <w:rFonts w:ascii="Times New Roman" w:eastAsiaTheme="minorEastAsia" w:hAnsi="Times New Roman"/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34" w:history="1">
                                <w:r w:rsidR="00176FAA" w:rsidRPr="00990B2C">
                                  <w:rPr>
                                    <w:rStyle w:val="a4"/>
                                    <w:rFonts w:ascii="Times New Roman" w:eastAsiaTheme="minorEastAsia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176FAA" w:rsidRPr="00990B2C">
                                  <w:rPr>
                                    <w:rStyle w:val="a4"/>
                                    <w:rFonts w:ascii="Times New Roman" w:eastAsiaTheme="minorEastAsia" w:hAnsi="Times New Roman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176FAA" w:rsidRPr="00990B2C">
                                  <w:rPr>
                                    <w:rStyle w:val="a4"/>
                                    <w:rFonts w:ascii="Times New Roman" w:eastAsiaTheme="minorEastAsia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176FAA" w:rsidRPr="00990B2C">
                                  <w:rPr>
                                    <w:rStyle w:val="a4"/>
                                    <w:rFonts w:ascii="Times New Roman" w:eastAsiaTheme="minorEastAsia" w:hAnsi="Times New Roman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176FAA" w:rsidRPr="00990B2C">
                                  <w:rPr>
                                    <w:rStyle w:val="a4"/>
                                    <w:rFonts w:ascii="Times New Roman" w:eastAsiaTheme="minorEastAsia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176FAA" w:rsidRPr="00990B2C">
                                  <w:rPr>
                                    <w:rStyle w:val="a4"/>
                                    <w:rFonts w:ascii="Times New Roman" w:eastAsiaTheme="minorEastAsia" w:hAnsi="Times New Roman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176FAA" w:rsidRPr="00990B2C">
                                  <w:rPr>
                                    <w:rStyle w:val="a4"/>
                                    <w:rFonts w:ascii="Times New Roman" w:eastAsiaTheme="minorEastAsia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176FAA" w:rsidRPr="00990B2C">
                                  <w:rPr>
                                    <w:rStyle w:val="a4"/>
                                    <w:rFonts w:ascii="Times New Roman" w:eastAsiaTheme="minorEastAsia" w:hAnsi="Times New Roman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176FAA" w:rsidRPr="00990B2C">
                                <w:rPr>
                                  <w:rFonts w:ascii="Times New Roman" w:eastAsiaTheme="minorEastAsia" w:hAnsi="Times New Roman"/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176FAA" w:rsidRPr="00990B2C">
                                <w:rPr>
                                  <w:rFonts w:ascii="Times New Roman" w:eastAsiaTheme="minorEastAsia" w:hAnsi="Times New Roman"/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176FAA" w:rsidRPr="00990B2C">
                                <w:rPr>
                                  <w:rFonts w:ascii="Times New Roman" w:eastAsiaTheme="minorEastAsia" w:hAnsi="Times New Roman"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176FAA" w:rsidRPr="00990B2C">
                                <w:rPr>
                                  <w:rFonts w:ascii="Times New Roman" w:eastAsiaTheme="minorEastAsia" w:hAnsi="Times New Roman"/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176FAA" w:rsidRPr="00990B2C">
                                <w:rPr>
                                  <w:rFonts w:ascii="Times New Roman" w:eastAsiaTheme="minorEastAsia" w:hAnsi="Times New Roman"/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C91681" w:rsidRPr="00BC121F" w:rsidRDefault="001B5373" w:rsidP="00DB57F6">
                              <w:pPr>
                                <w:pStyle w:val="a9"/>
                                <w:tabs>
                                  <w:tab w:val="left" w:pos="7809"/>
                                </w:tabs>
                                <w:ind w:firstLine="709"/>
                                <w:jc w:val="both"/>
                                <w:rPr>
                                  <w:rFonts w:ascii="Times New Roman" w:hAnsi="Times New Roman"/>
                                  <w:szCs w:val="28"/>
                                </w:rPr>
                              </w:pPr>
                              <w:r w:rsidRPr="001B5373">
                                <w:rPr>
                                  <w:rFonts w:ascii="Times New Roman" w:hAnsi="Times New Roman"/>
                                  <w:b/>
                                  <w:szCs w:val="28"/>
                                </w:rPr>
                                <w:t>2</w:t>
                              </w:r>
                              <w:r w:rsidR="00AD34B1">
                                <w:rPr>
                                  <w:rFonts w:ascii="Times New Roman" w:hAnsi="Times New Roman"/>
                                  <w:b/>
                                  <w:szCs w:val="28"/>
                                </w:rPr>
                                <w:t>7</w:t>
                              </w:r>
                              <w:r w:rsidR="00176FAA" w:rsidRPr="001B5373">
                                <w:rPr>
                                  <w:rFonts w:ascii="Times New Roman" w:hAnsi="Times New Roman"/>
                                  <w:b/>
                                  <w:szCs w:val="28"/>
                                </w:rPr>
                                <w:t>.</w:t>
                              </w:r>
                              <w:r w:rsidR="00C91681" w:rsidRPr="00BC121F">
                                <w:rPr>
                                  <w:rFonts w:ascii="Times New Roman" w:hAnsi="Times New Roman"/>
                                  <w:spacing w:val="20"/>
                                  <w:szCs w:val="28"/>
                                </w:rPr>
                                <w:t xml:space="preserve"> </w:t>
                              </w:r>
                              <w:r w:rsidR="004055F1" w:rsidRPr="00BC121F">
                                <w:rPr>
                                  <w:rFonts w:ascii="Times New Roman" w:hAnsi="Times New Roman"/>
                                  <w:szCs w:val="28"/>
                                </w:rPr>
                                <w:t xml:space="preserve">В постановление администрации </w:t>
                              </w:r>
                              <w:r w:rsidR="004055F1">
                                <w:rPr>
                                  <w:szCs w:val="28"/>
                                </w:rPr>
                                <w:t xml:space="preserve"> </w:t>
                              </w:r>
                              <w:r w:rsidR="004055F1" w:rsidRPr="00BC121F">
                                <w:rPr>
                                  <w:rFonts w:ascii="Times New Roman" w:hAnsi="Times New Roman"/>
                                  <w:spacing w:val="20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4055F1" w:rsidRPr="00BC121F">
                                <w:rPr>
                                  <w:rFonts w:ascii="Times New Roman" w:hAnsi="Times New Roman"/>
                                  <w:szCs w:val="28"/>
                                </w:rPr>
                                <w:t xml:space="preserve"> </w:t>
                              </w:r>
                              <w:r w:rsidR="00C91681" w:rsidRPr="00BC121F">
                                <w:rPr>
                                  <w:rFonts w:ascii="Times New Roman" w:hAnsi="Times New Roman"/>
                                  <w:szCs w:val="28"/>
                                </w:rPr>
                                <w:t xml:space="preserve">29.11.2017г. №  580 </w:t>
                              </w:r>
                              <w:r w:rsidR="007F7B06">
                                <w:rPr>
                                  <w:rFonts w:ascii="Times New Roman" w:hAnsi="Times New Roman"/>
                                  <w:szCs w:val="28"/>
                                </w:rPr>
                                <w:t>О</w:t>
                              </w:r>
                              <w:r w:rsidR="00C528EB">
                                <w:rPr>
                                  <w:rFonts w:ascii="Times New Roman" w:hAnsi="Times New Roman"/>
                                  <w:szCs w:val="28"/>
                                </w:rPr>
                                <w:t xml:space="preserve">б утверждении административного </w:t>
                              </w:r>
                              <w:r w:rsidR="00C91681" w:rsidRPr="00BC121F">
                                <w:rPr>
                                  <w:rFonts w:ascii="Times New Roman" w:hAnsi="Times New Roman"/>
                                  <w:szCs w:val="28"/>
                                </w:rPr>
                                <w:t xml:space="preserve">регламента предоставления </w:t>
                              </w:r>
                              <w:r w:rsidR="00C91681" w:rsidRPr="00C528EB">
                                <w:rPr>
                                  <w:rStyle w:val="20pt"/>
                                  <w:b w:val="0"/>
                                  <w:sz w:val="28"/>
                                  <w:szCs w:val="28"/>
                                </w:rPr>
                                <w:t>муниципальной услуги</w:t>
                              </w:r>
                              <w:r w:rsidR="00C91681" w:rsidRPr="00BC121F">
                                <w:rPr>
                                  <w:rFonts w:ascii="Times New Roman" w:hAnsi="Times New Roman"/>
                                  <w:szCs w:val="28"/>
                                </w:rPr>
                                <w:t xml:space="preserve"> </w:t>
                              </w:r>
                              <w:r w:rsidR="00C91681" w:rsidRPr="00EF24E2">
                                <w:rPr>
                                  <w:rFonts w:ascii="Times New Roman" w:hAnsi="Times New Roman"/>
                                  <w:b/>
                                  <w:szCs w:val="28"/>
                                </w:rPr>
                                <w:t>«Приём</w:t>
                              </w:r>
                              <w:r w:rsidR="00681747" w:rsidRPr="00EF24E2">
                                <w:rPr>
                                  <w:rFonts w:ascii="Times New Roman" w:hAnsi="Times New Roman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="00C91681" w:rsidRPr="00EF24E2">
                                <w:rPr>
                                  <w:rFonts w:ascii="Times New Roman" w:hAnsi="Times New Roman"/>
                                  <w:b/>
                                  <w:szCs w:val="28"/>
                                </w:rPr>
                                <w:t>заявлений, д</w:t>
                              </w:r>
                              <w:r w:rsidR="00E534A3" w:rsidRPr="00EF24E2">
                                <w:rPr>
                                  <w:rFonts w:ascii="Times New Roman" w:hAnsi="Times New Roman"/>
                                  <w:b/>
                                  <w:szCs w:val="28"/>
                                </w:rPr>
                                <w:t xml:space="preserve">окументов, а также постановка граждан на учёт в </w:t>
                              </w:r>
                              <w:r w:rsidR="00C91681" w:rsidRPr="00EF24E2">
                                <w:rPr>
                                  <w:rFonts w:ascii="Times New Roman" w:hAnsi="Times New Roman"/>
                                  <w:b/>
                                  <w:szCs w:val="28"/>
                                </w:rPr>
                                <w:lastRenderedPageBreak/>
                                <w:t xml:space="preserve">качестве </w:t>
                              </w:r>
                              <w:r w:rsidR="00E534A3" w:rsidRPr="00EF24E2">
                                <w:rPr>
                                  <w:rFonts w:ascii="Times New Roman" w:hAnsi="Times New Roman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="00C91681" w:rsidRPr="00EF24E2">
                                <w:rPr>
                                  <w:rFonts w:ascii="Times New Roman" w:hAnsi="Times New Roman"/>
                                  <w:b/>
                                  <w:szCs w:val="28"/>
                                </w:rPr>
                                <w:t>нуждающихся в жилых</w:t>
                              </w:r>
                              <w:r w:rsidR="00E534A3" w:rsidRPr="00EF24E2">
                                <w:rPr>
                                  <w:rFonts w:ascii="Times New Roman" w:hAnsi="Times New Roman"/>
                                  <w:b/>
                                  <w:szCs w:val="28"/>
                                </w:rPr>
                                <w:t xml:space="preserve"> </w:t>
                              </w:r>
                              <w:r w:rsidR="00C91681" w:rsidRPr="00EF24E2">
                                <w:rPr>
                                  <w:rFonts w:ascii="Times New Roman" w:hAnsi="Times New Roman"/>
                                  <w:b/>
                                  <w:szCs w:val="28"/>
                                </w:rPr>
                                <w:t>помещениях»</w:t>
                              </w:r>
                              <w:r w:rsidR="00E534A3" w:rsidRPr="00BC121F">
                                <w:rPr>
                                  <w:rFonts w:ascii="Times New Roman" w:hAnsi="Times New Roman"/>
                                  <w:szCs w:val="28"/>
                                </w:rPr>
                                <w:t xml:space="preserve"> </w:t>
                              </w:r>
                              <w:r w:rsidR="00E534A3" w:rsidRPr="00BC121F">
                                <w:rPr>
                                  <w:rFonts w:ascii="Times New Roman" w:hAnsi="Times New Roman"/>
                                  <w:color w:val="1E1E1E"/>
                                  <w:szCs w:val="28"/>
                                </w:rPr>
                                <w:t>внести следующие изменения:</w:t>
                              </w:r>
                              <w:r w:rsidR="00C528EB">
                                <w:rPr>
                                  <w:rFonts w:ascii="Times New Roman" w:hAnsi="Times New Roman"/>
                                  <w:color w:val="1E1E1E"/>
                                  <w:szCs w:val="28"/>
                                </w:rPr>
                                <w:t xml:space="preserve"> </w:t>
                              </w:r>
                              <w:r w:rsidR="00C528EB">
                                <w:rPr>
                                  <w:rFonts w:ascii="Times New Roman" w:hAnsi="Times New Roman"/>
                                  <w:iCs/>
                                  <w:szCs w:val="28"/>
                                </w:rPr>
                                <w:t xml:space="preserve">по </w:t>
                              </w:r>
                              <w:r w:rsidR="00E534A3" w:rsidRPr="00BC121F">
                                <w:rPr>
                                  <w:rFonts w:ascii="Times New Roman" w:hAnsi="Times New Roman"/>
                                  <w:iCs/>
                                  <w:szCs w:val="28"/>
                                </w:rPr>
                                <w:t>тексту административного регламента слова «</w:t>
                              </w:r>
                              <w:r w:rsidR="00E534A3" w:rsidRPr="00BC121F">
                                <w:rPr>
                                  <w:rFonts w:ascii="Times New Roman" w:hAnsi="Times New Roman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35" w:history="1">
                                <w:r w:rsidR="00E534A3" w:rsidRPr="00BC121F">
                                  <w:rPr>
                                    <w:rStyle w:val="a4"/>
                                    <w:rFonts w:ascii="Times New Roman" w:hAnsi="Times New Roman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E534A3" w:rsidRPr="00BC121F">
                                  <w:rPr>
                                    <w:rStyle w:val="a4"/>
                                    <w:rFonts w:ascii="Times New Roman" w:hAnsi="Times New Roman"/>
                                    <w:szCs w:val="28"/>
                                  </w:rPr>
                                  <w:t>.</w:t>
                                </w:r>
                                <w:r w:rsidR="00E534A3" w:rsidRPr="00BC121F">
                                  <w:rPr>
                                    <w:rStyle w:val="a4"/>
                                    <w:rFonts w:ascii="Times New Roman" w:hAnsi="Times New Roman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E534A3" w:rsidRPr="00BC121F">
                                  <w:rPr>
                                    <w:rStyle w:val="a4"/>
                                    <w:rFonts w:ascii="Times New Roman" w:hAnsi="Times New Roman"/>
                                    <w:szCs w:val="28"/>
                                  </w:rPr>
                                  <w:t>.</w:t>
                                </w:r>
                                <w:r w:rsidR="00E534A3" w:rsidRPr="00BC121F">
                                  <w:rPr>
                                    <w:rStyle w:val="a4"/>
                                    <w:rFonts w:ascii="Times New Roman" w:hAnsi="Times New Roman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E534A3" w:rsidRPr="00BC121F">
                                  <w:rPr>
                                    <w:rStyle w:val="a4"/>
                                    <w:rFonts w:ascii="Times New Roman" w:hAnsi="Times New Roman"/>
                                    <w:szCs w:val="28"/>
                                  </w:rPr>
                                  <w:t>.</w:t>
                                </w:r>
                                <w:r w:rsidR="00E534A3" w:rsidRPr="00BC121F">
                                  <w:rPr>
                                    <w:rStyle w:val="a4"/>
                                    <w:rFonts w:ascii="Times New Roman" w:hAnsi="Times New Roman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E534A3" w:rsidRPr="00BC121F">
                                  <w:rPr>
                                    <w:rStyle w:val="a4"/>
                                    <w:rFonts w:ascii="Times New Roman" w:hAnsi="Times New Roman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E534A3" w:rsidRPr="00BC121F">
                                <w:rPr>
                                  <w:rFonts w:ascii="Times New Roman" w:hAnsi="Times New Roman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E534A3" w:rsidRPr="00BC121F"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E534A3" w:rsidRPr="00BC121F">
                                <w:rPr>
                                  <w:rFonts w:ascii="Times New Roman" w:hAnsi="Times New Roman"/>
                                  <w:szCs w:val="28"/>
                                </w:rPr>
                                <w:t>.</w:t>
                              </w:r>
                              <w:r w:rsidR="00E534A3" w:rsidRPr="00BC121F">
                                <w:rPr>
                                  <w:rFonts w:ascii="Times New Roman" w:hAnsi="Times New Roman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E534A3" w:rsidRPr="00BC121F">
                                <w:rPr>
                                  <w:rFonts w:ascii="Times New Roman" w:hAnsi="Times New Roman"/>
                                  <w:szCs w:val="28"/>
                                </w:rPr>
                                <w:t>)».</w:t>
                              </w:r>
                            </w:p>
                            <w:p w:rsidR="00FE480A" w:rsidRDefault="00C528EB" w:rsidP="00DB57F6">
                              <w:pPr>
                                <w:pStyle w:val="Default"/>
                                <w:ind w:firstLine="709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AD34B1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8</w:t>
                              </w:r>
                              <w:r w:rsidR="00E534A3" w:rsidRPr="001B5373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4055F1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4055F1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055F1" w:rsidRPr="00BC121F">
                                <w:rPr>
                                  <w:rFonts w:ascii="Times New Roman" w:hAnsi="Times New Roman" w:cs="Times New Roman"/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4055F1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E534A3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21.12.2017 г. № 622  </w:t>
                              </w:r>
                              <w:r w:rsidR="007F7B06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О</w:t>
                              </w:r>
                              <w:r w:rsidR="00E534A3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б утверждении административного регламента предоставления муниципальной  услуги  </w:t>
                              </w:r>
                              <w:r w:rsidR="00E534A3" w:rsidRPr="00EF24E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«Признание помещения жилым помещением, жилого помещения непригодным для проживания и многоквартирного дома аварийным и подлежащим сносу или реконструкции»</w:t>
                              </w:r>
                              <w:r w:rsidR="00FE480A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="00FE480A" w:rsidRPr="00BC121F">
                                <w:rPr>
                                  <w:rFonts w:ascii="Times New Roman" w:hAnsi="Times New Roman" w:cs="Times New Roman"/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EF24E2">
                                <w:rPr>
                                  <w:rFonts w:ascii="Times New Roman" w:hAnsi="Times New Roman" w:cs="Times New Roman"/>
                                  <w:i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FE480A" w:rsidRPr="00BC121F">
                                <w:rPr>
                                  <w:rFonts w:ascii="Times New Roman" w:hAnsi="Times New Roman" w:cs="Times New Roman"/>
                                  <w:iCs/>
                                  <w:sz w:val="28"/>
                                  <w:szCs w:val="28"/>
                                </w:rPr>
                                <w:t>по тексту административного регламента слова «</w:t>
                              </w:r>
                              <w:r w:rsidR="00FE480A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36" w:history="1">
                                <w:r w:rsidR="00FE480A" w:rsidRPr="00BC121F">
                                  <w:rPr>
                                    <w:rStyle w:val="a4"/>
                                    <w:rFonts w:ascii="Times New Roman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FE480A" w:rsidRPr="00BC121F">
                                  <w:rPr>
                                    <w:rStyle w:val="a4"/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FE480A" w:rsidRPr="00BC121F">
                                  <w:rPr>
                                    <w:rStyle w:val="a4"/>
                                    <w:rFonts w:ascii="Times New Roman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FE480A" w:rsidRPr="00BC121F">
                                  <w:rPr>
                                    <w:rStyle w:val="a4"/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FE480A" w:rsidRPr="00BC121F">
                                  <w:rPr>
                                    <w:rStyle w:val="a4"/>
                                    <w:rFonts w:ascii="Times New Roman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FE480A" w:rsidRPr="00BC121F">
                                  <w:rPr>
                                    <w:rStyle w:val="a4"/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FE480A" w:rsidRPr="00BC121F">
                                  <w:rPr>
                                    <w:rStyle w:val="a4"/>
                                    <w:rFonts w:ascii="Times New Roman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FE480A" w:rsidRPr="00BC121F">
                                  <w:rPr>
                                    <w:rStyle w:val="a4"/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FE480A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FE480A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FE480A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FE480A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FE480A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885D7A" w:rsidRDefault="00EC11AF" w:rsidP="00885D7A">
                              <w:pPr>
                                <w:pStyle w:val="Default"/>
                                <w:ind w:firstLine="709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4055F1" w:rsidRPr="004055F1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4055F1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В постановление администрации </w:t>
                              </w:r>
                              <w:r w:rsidR="004055F1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4055F1" w:rsidRPr="00BC121F">
                                <w:rPr>
                                  <w:rFonts w:ascii="Times New Roman" w:hAnsi="Times New Roman" w:cs="Times New Roman"/>
                                  <w:spacing w:val="20"/>
                                  <w:sz w:val="28"/>
                                  <w:szCs w:val="28"/>
                                </w:rPr>
                                <w:t>городского поселения город Поворино Поворинского муниципального района Воронежской области от</w:t>
                              </w:r>
                              <w:r w:rsidR="00921C76">
                                <w:rPr>
                                  <w:rFonts w:ascii="Times New Roman" w:hAnsi="Times New Roman" w:cs="Times New Roman"/>
                                  <w:spacing w:val="20"/>
                                  <w:sz w:val="28"/>
                                  <w:szCs w:val="28"/>
                                </w:rPr>
                                <w:t xml:space="preserve"> 14.10.2016 г. № 503 Об утверждении административного регламента предоставления муниципальной услуги </w:t>
                              </w:r>
                              <w:r w:rsidR="00921C76" w:rsidRPr="00EF24E2">
                                <w:rPr>
                                  <w:rFonts w:ascii="Times New Roman" w:hAnsi="Times New Roman" w:cs="Times New Roman"/>
                                  <w:b/>
                                  <w:spacing w:val="20"/>
                                  <w:sz w:val="28"/>
                                  <w:szCs w:val="28"/>
                                </w:rPr>
                                <w:t>«Заключение соглашения о перераспределении земель и (или)</w:t>
                              </w:r>
                              <w:r w:rsidR="00673DD9" w:rsidRPr="00EF24E2">
                                <w:rPr>
                                  <w:rFonts w:ascii="Times New Roman" w:hAnsi="Times New Roman" w:cs="Times New Roman"/>
                                  <w:b/>
                                  <w:spacing w:val="20"/>
                                  <w:sz w:val="28"/>
                                  <w:szCs w:val="28"/>
                                </w:rPr>
                                <w:t xml:space="preserve"> земельных участков, находящихся в муниципальной собственности, или государственная соб</w:t>
                              </w:r>
                              <w:r w:rsidR="00EF24E2">
                                <w:rPr>
                                  <w:rFonts w:ascii="Times New Roman" w:hAnsi="Times New Roman" w:cs="Times New Roman"/>
                                  <w:b/>
                                  <w:spacing w:val="20"/>
                                  <w:sz w:val="28"/>
                                  <w:szCs w:val="28"/>
                                </w:rPr>
                                <w:t xml:space="preserve">ственность на которые </w:t>
                              </w:r>
                              <w:r w:rsidR="00A740E7" w:rsidRPr="00EF24E2">
                                <w:rPr>
                                  <w:rFonts w:ascii="Times New Roman" w:hAnsi="Times New Roman" w:cs="Times New Roman"/>
                                  <w:b/>
                                  <w:spacing w:val="20"/>
                                  <w:sz w:val="28"/>
                                  <w:szCs w:val="28"/>
                                </w:rPr>
                                <w:t>не разгра</w:t>
                              </w:r>
                              <w:r w:rsidR="00673DD9" w:rsidRPr="00EF24E2">
                                <w:rPr>
                                  <w:rFonts w:ascii="Times New Roman" w:hAnsi="Times New Roman" w:cs="Times New Roman"/>
                                  <w:b/>
                                  <w:spacing w:val="20"/>
                                  <w:sz w:val="28"/>
                                  <w:szCs w:val="28"/>
                                </w:rPr>
                                <w:t>ничена, и земельных участков, находящихся в частной собственности</w:t>
                              </w:r>
                              <w:r w:rsidR="00A740E7" w:rsidRPr="00EF24E2">
                                <w:rPr>
                                  <w:rFonts w:ascii="Times New Roman" w:hAnsi="Times New Roman" w:cs="Times New Roman"/>
                                  <w:b/>
                                  <w:spacing w:val="20"/>
                                  <w:sz w:val="28"/>
                                  <w:szCs w:val="28"/>
                                </w:rPr>
                                <w:t>»</w:t>
                              </w:r>
                              <w:r w:rsidR="00203559">
                                <w:rPr>
                                  <w:rFonts w:ascii="Times New Roman" w:hAnsi="Times New Roman" w:cs="Times New Roman"/>
                                  <w:spacing w:val="2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A740E7" w:rsidRPr="00BC121F">
                                <w:rPr>
                                  <w:rFonts w:ascii="Times New Roman" w:hAnsi="Times New Roman" w:cs="Times New Roman"/>
                                  <w:color w:val="1E1E1E"/>
                                  <w:sz w:val="28"/>
                                  <w:szCs w:val="28"/>
                                </w:rPr>
                                <w:t>внести следующие изменения:</w:t>
                              </w:r>
                              <w:r w:rsidR="00A740E7" w:rsidRPr="00BC121F">
                                <w:rPr>
                                  <w:rFonts w:ascii="Times New Roman" w:hAnsi="Times New Roman" w:cs="Times New Roman"/>
                                  <w:iCs/>
                                  <w:sz w:val="28"/>
                                  <w:szCs w:val="28"/>
                                </w:rPr>
                                <w:t xml:space="preserve"> по тексту административного регламента слова «</w:t>
                              </w:r>
                              <w:r w:rsidR="00A740E7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информационная система «Портал государственных и муниципальных услуг Воронежской области» (</w:t>
                              </w:r>
                              <w:hyperlink r:id="rId37" w:history="1">
                                <w:r w:rsidR="00A740E7" w:rsidRPr="00BC121F">
                                  <w:rPr>
                                    <w:rStyle w:val="a4"/>
                                    <w:rFonts w:ascii="Times New Roman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>www</w:t>
                                </w:r>
                                <w:r w:rsidR="00A740E7" w:rsidRPr="00BC121F">
                                  <w:rPr>
                                    <w:rStyle w:val="a4"/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A740E7" w:rsidRPr="00BC121F">
                                  <w:rPr>
                                    <w:rStyle w:val="a4"/>
                                    <w:rFonts w:ascii="Times New Roman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>pgu</w:t>
                                </w:r>
                                <w:r w:rsidR="00A740E7" w:rsidRPr="00BC121F">
                                  <w:rPr>
                                    <w:rStyle w:val="a4"/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A740E7" w:rsidRPr="00BC121F">
                                  <w:rPr>
                                    <w:rStyle w:val="a4"/>
                                    <w:rFonts w:ascii="Times New Roman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>govvrn</w:t>
                                </w:r>
                                <w:r w:rsidR="00A740E7" w:rsidRPr="00BC121F">
                                  <w:rPr>
                                    <w:rStyle w:val="a4"/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.</w:t>
                                </w:r>
                                <w:r w:rsidR="00A740E7" w:rsidRPr="00BC121F">
                                  <w:rPr>
                                    <w:rStyle w:val="a4"/>
                                    <w:rFonts w:ascii="Times New Roman" w:hAnsi="Times New Roman"/>
                                    <w:sz w:val="28"/>
                                    <w:szCs w:val="28"/>
                                    <w:lang w:val="en-US"/>
                                  </w:rPr>
                                  <w:t>ru</w:t>
                                </w:r>
                                <w:r w:rsidR="00A740E7" w:rsidRPr="00BC121F">
                                  <w:rPr>
                                    <w:rStyle w:val="a4"/>
                                    <w:rFonts w:ascii="Times New Roman" w:hAnsi="Times New Roman"/>
                                    <w:sz w:val="28"/>
                                    <w:szCs w:val="28"/>
                                  </w:rPr>
                                  <w:t>)»</w:t>
                                </w:r>
                              </w:hyperlink>
                              <w:r w:rsidR="00A740E7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и слова «Портал государственных и муниципальных услуг Воронежской области» заменить словами «Портал Воронежской области в сети Интернет (</w:t>
                              </w:r>
                              <w:r w:rsidR="00A740E7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govvrn</w:t>
                              </w:r>
                              <w:r w:rsidR="00A740E7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A740E7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r w:rsidR="00A740E7" w:rsidRPr="00BC121F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)».</w:t>
                              </w:r>
                            </w:p>
                            <w:p w:rsidR="00203559" w:rsidRPr="00885D7A" w:rsidRDefault="00A740E7" w:rsidP="00885D7A">
                              <w:pPr>
                                <w:pStyle w:val="Default"/>
                                <w:ind w:firstLine="709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:rsidR="00A740E7" w:rsidRPr="00A740E7" w:rsidRDefault="00A740E7" w:rsidP="00DB57F6">
                              <w:pPr>
                                <w:pStyle w:val="Default"/>
                                <w:ind w:firstLine="709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4055F1" w:rsidRDefault="004055F1" w:rsidP="00DB57F6">
                              <w:pPr>
                                <w:pStyle w:val="Default"/>
                                <w:ind w:firstLine="709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645679" w:rsidRDefault="00645679" w:rsidP="00DB57F6">
                              <w:pPr>
                                <w:pStyle w:val="Default"/>
                                <w:ind w:firstLine="709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645679" w:rsidRDefault="00645679" w:rsidP="00DB57F6">
                              <w:pPr>
                                <w:pStyle w:val="Default"/>
                                <w:ind w:firstLine="709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645679" w:rsidRDefault="00645679" w:rsidP="00DB57F6">
                              <w:pPr>
                                <w:pStyle w:val="Default"/>
                                <w:ind w:firstLine="709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645679" w:rsidRDefault="00645679" w:rsidP="00DB57F6">
                              <w:pPr>
                                <w:pStyle w:val="Default"/>
                                <w:ind w:firstLine="709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:rsidR="008770D5" w:rsidRPr="00BC121F" w:rsidRDefault="007A2612" w:rsidP="00745D1C">
                              <w:pPr>
                                <w:pStyle w:val="Default"/>
                                <w:jc w:val="both"/>
                                <w:rPr>
                                  <w:rFonts w:ascii="Times New Roman" w:hAnsi="Times New Roman" w:cs="Times New Roman"/>
                                  <w:color w:val="1E1E1E"/>
                                  <w:sz w:val="28"/>
                                  <w:szCs w:val="28"/>
                                  <w:lang w:eastAsia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Глава администрации                                                    М.А. Брагин</w:t>
                              </w:r>
                            </w:p>
                          </w:tc>
                        </w:tr>
                      </w:tbl>
                      <w:p w:rsidR="008770D5" w:rsidRPr="00BC121F" w:rsidRDefault="008770D5" w:rsidP="00DB57F6">
                        <w:pPr>
                          <w:ind w:firstLine="709"/>
                          <w:jc w:val="both"/>
                          <w:rPr>
                            <w:sz w:val="28"/>
                            <w:szCs w:val="28"/>
                          </w:rPr>
                        </w:pPr>
                      </w:p>
                      <w:p w:rsidR="009528F6" w:rsidRPr="00BC121F" w:rsidRDefault="009528F6" w:rsidP="00DB57F6">
                        <w:pPr>
                          <w:ind w:firstLine="709"/>
                          <w:jc w:val="both"/>
                          <w:rPr>
                            <w:color w:val="1E1E1E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1E1FC2" w:rsidRPr="00BC121F" w:rsidRDefault="001E1FC2" w:rsidP="00DB57F6">
                  <w:pPr>
                    <w:ind w:firstLine="709"/>
                    <w:jc w:val="both"/>
                    <w:rPr>
                      <w:color w:val="1E1E1E"/>
                      <w:sz w:val="28"/>
                      <w:szCs w:val="28"/>
                    </w:rPr>
                  </w:pPr>
                </w:p>
              </w:tc>
            </w:tr>
          </w:tbl>
          <w:p w:rsidR="00F84438" w:rsidRPr="00BC121F" w:rsidRDefault="00F84438" w:rsidP="009A5C43">
            <w:pPr>
              <w:ind w:firstLine="1134"/>
              <w:jc w:val="both"/>
              <w:rPr>
                <w:color w:val="1E1E1E"/>
                <w:sz w:val="28"/>
                <w:szCs w:val="28"/>
              </w:rPr>
            </w:pPr>
          </w:p>
        </w:tc>
      </w:tr>
    </w:tbl>
    <w:p w:rsidR="00433B94" w:rsidRDefault="00433B94" w:rsidP="00745D1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sectPr w:rsidR="00433B94" w:rsidSect="00432477">
      <w:headerReference w:type="default" r:id="rId38"/>
      <w:pgSz w:w="11907" w:h="16839" w:code="9"/>
      <w:pgMar w:top="1440" w:right="1080" w:bottom="1440" w:left="1080" w:header="0" w:footer="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4B87" w:rsidRDefault="00FF4B87">
      <w:r>
        <w:separator/>
      </w:r>
    </w:p>
  </w:endnote>
  <w:endnote w:type="continuationSeparator" w:id="1">
    <w:p w:rsidR="00FF4B87" w:rsidRDefault="00FF4B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4B87" w:rsidRDefault="00FF4B87">
      <w:r>
        <w:separator/>
      </w:r>
    </w:p>
  </w:footnote>
  <w:footnote w:type="continuationSeparator" w:id="1">
    <w:p w:rsidR="00FF4B87" w:rsidRDefault="00FF4B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2EF" w:rsidRDefault="00CD65DD">
    <w:pPr>
      <w:pStyle w:val="ac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.1pt;height:13.55pt;z-index:1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F432EF" w:rsidRDefault="00F432EF">
                <w:pPr>
                  <w:pStyle w:val="ac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2907EC7"/>
    <w:multiLevelType w:val="hybridMultilevel"/>
    <w:tmpl w:val="8A985FC8"/>
    <w:lvl w:ilvl="0" w:tplc="C6DA28C2">
      <w:start w:val="1"/>
      <w:numFmt w:val="decimal"/>
      <w:lvlText w:val="3.3.%1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1" w:tplc="4B44E8C6">
      <w:start w:val="6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D26AAB98">
      <w:start w:val="1"/>
      <w:numFmt w:val="decimal"/>
      <w:lvlText w:val="3.3.2.%3."/>
      <w:lvlJc w:val="left"/>
      <w:pPr>
        <w:tabs>
          <w:tab w:val="num" w:pos="2340"/>
        </w:tabs>
        <w:ind w:left="2340" w:hanging="360"/>
      </w:pPr>
      <w:rPr>
        <w:rFonts w:cs="Times New Roman" w:hint="default"/>
        <w:color w:val="auto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5583E7D"/>
    <w:multiLevelType w:val="multilevel"/>
    <w:tmpl w:val="08AAAB3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261" w:hanging="141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752" w:hanging="141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3" w:hanging="141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734" w:hanging="141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cs="Times New Roman" w:hint="default"/>
      </w:rPr>
    </w:lvl>
  </w:abstractNum>
  <w:abstractNum w:abstractNumId="3">
    <w:nsid w:val="06423C8E"/>
    <w:multiLevelType w:val="multilevel"/>
    <w:tmpl w:val="B37C1C56"/>
    <w:lvl w:ilvl="0">
      <w:start w:val="2"/>
      <w:numFmt w:val="decimal"/>
      <w:lvlText w:val="%1."/>
      <w:lvlJc w:val="left"/>
      <w:pPr>
        <w:ind w:left="792" w:hanging="792"/>
      </w:pPr>
      <w:rPr>
        <w:rFonts w:cs="Times New Roman" w:hint="default"/>
      </w:rPr>
    </w:lvl>
    <w:lvl w:ilvl="1">
      <w:start w:val="14"/>
      <w:numFmt w:val="decimal"/>
      <w:lvlText w:val="%1.%2."/>
      <w:lvlJc w:val="left"/>
      <w:pPr>
        <w:ind w:left="1444" w:hanging="79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96" w:hanging="792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03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6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7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36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376" w:hanging="2160"/>
      </w:pPr>
      <w:rPr>
        <w:rFonts w:cs="Times New Roman" w:hint="default"/>
      </w:rPr>
    </w:lvl>
  </w:abstractNum>
  <w:abstractNum w:abstractNumId="4">
    <w:nsid w:val="07D94688"/>
    <w:multiLevelType w:val="hybridMultilevel"/>
    <w:tmpl w:val="80A6E356"/>
    <w:lvl w:ilvl="0" w:tplc="70B2CB0E">
      <w:start w:val="1"/>
      <w:numFmt w:val="decimal"/>
      <w:lvlText w:val="2.4.%1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1" w:tplc="C71E51E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B543674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cs="Times New Roman" w:hint="default"/>
      </w:rPr>
    </w:lvl>
  </w:abstractNum>
  <w:abstractNum w:abstractNumId="6">
    <w:nsid w:val="0C566363"/>
    <w:multiLevelType w:val="multilevel"/>
    <w:tmpl w:val="A6B4BB1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155"/>
        </w:tabs>
        <w:ind w:left="115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85"/>
        </w:tabs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15"/>
        </w:tabs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10"/>
        </w:tabs>
        <w:ind w:left="441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45"/>
        </w:tabs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2160"/>
      </w:pPr>
      <w:rPr>
        <w:rFonts w:cs="Times New Roman" w:hint="default"/>
      </w:rPr>
    </w:lvl>
  </w:abstractNum>
  <w:abstractNum w:abstractNumId="7">
    <w:nsid w:val="0E226621"/>
    <w:multiLevelType w:val="hybridMultilevel"/>
    <w:tmpl w:val="AC3AA2BE"/>
    <w:lvl w:ilvl="0" w:tplc="606EC942">
      <w:start w:val="1"/>
      <w:numFmt w:val="bullet"/>
      <w:lvlText w:val="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606EC942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  <w:color w:val="auto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12F7AD0"/>
    <w:multiLevelType w:val="hybridMultilevel"/>
    <w:tmpl w:val="DEC480C0"/>
    <w:lvl w:ilvl="0" w:tplc="21F8A59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>
    <w:nsid w:val="13781E83"/>
    <w:multiLevelType w:val="hybridMultilevel"/>
    <w:tmpl w:val="917A81A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226F3D4A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cs="Times New Roman" w:hint="default"/>
      </w:rPr>
    </w:lvl>
  </w:abstractNum>
  <w:abstractNum w:abstractNumId="11">
    <w:nsid w:val="23AD56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2">
    <w:nsid w:val="2691320F"/>
    <w:multiLevelType w:val="hybridMultilevel"/>
    <w:tmpl w:val="45566054"/>
    <w:lvl w:ilvl="0" w:tplc="23A0F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E154A1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cs="Times New Roman" w:hint="default"/>
      </w:rPr>
    </w:lvl>
  </w:abstractNum>
  <w:abstractNum w:abstractNumId="14">
    <w:nsid w:val="2F0A5F97"/>
    <w:multiLevelType w:val="hybridMultilevel"/>
    <w:tmpl w:val="EF56554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32441D97"/>
    <w:multiLevelType w:val="multilevel"/>
    <w:tmpl w:val="D4147BE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6">
    <w:nsid w:val="346844AC"/>
    <w:multiLevelType w:val="hybridMultilevel"/>
    <w:tmpl w:val="6BECCA3C"/>
    <w:lvl w:ilvl="0" w:tplc="C71E51E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250375"/>
    <w:multiLevelType w:val="hybridMultilevel"/>
    <w:tmpl w:val="821A88F2"/>
    <w:lvl w:ilvl="0" w:tplc="4B44E8C6">
      <w:start w:val="6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D20568"/>
    <w:multiLevelType w:val="multilevel"/>
    <w:tmpl w:val="1FF8E63C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3CA0031F"/>
    <w:multiLevelType w:val="hybridMultilevel"/>
    <w:tmpl w:val="DEAC2E3A"/>
    <w:lvl w:ilvl="0" w:tplc="70B2CB0E">
      <w:start w:val="1"/>
      <w:numFmt w:val="decimal"/>
      <w:lvlText w:val="2.4.%1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>
    <w:nsid w:val="3F085B17"/>
    <w:multiLevelType w:val="hybridMultilevel"/>
    <w:tmpl w:val="D21C3CC8"/>
    <w:lvl w:ilvl="0" w:tplc="0ACCA7E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1">
    <w:nsid w:val="4159303A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3905"/>
        </w:tabs>
        <w:ind w:left="390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cs="Times New Roman" w:hint="default"/>
      </w:rPr>
    </w:lvl>
  </w:abstractNum>
  <w:abstractNum w:abstractNumId="22">
    <w:nsid w:val="47596CA4"/>
    <w:multiLevelType w:val="hybridMultilevel"/>
    <w:tmpl w:val="765E5588"/>
    <w:lvl w:ilvl="0" w:tplc="31C8422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3">
    <w:nsid w:val="4E19535C"/>
    <w:multiLevelType w:val="multilevel"/>
    <w:tmpl w:val="DE36712C"/>
    <w:lvl w:ilvl="0">
      <w:start w:val="3"/>
      <w:numFmt w:val="decimal"/>
      <w:lvlText w:val="%1."/>
      <w:lvlJc w:val="left"/>
      <w:pPr>
        <w:ind w:left="1453" w:hanging="88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155" w:hanging="88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2" w:hanging="885"/>
      </w:pPr>
      <w:rPr>
        <w:rFonts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64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cs="Times New Roman" w:hint="default"/>
      </w:rPr>
    </w:lvl>
  </w:abstractNum>
  <w:abstractNum w:abstractNumId="24">
    <w:nsid w:val="51AD2451"/>
    <w:multiLevelType w:val="multilevel"/>
    <w:tmpl w:val="9FA4CB3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385"/>
        </w:tabs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615"/>
        </w:tabs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050"/>
        </w:tabs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45"/>
        </w:tabs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2160"/>
      </w:pPr>
      <w:rPr>
        <w:rFonts w:cs="Times New Roman" w:hint="default"/>
      </w:rPr>
    </w:lvl>
  </w:abstractNum>
  <w:abstractNum w:abstractNumId="25">
    <w:nsid w:val="52D03FD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6">
    <w:nsid w:val="55E501DB"/>
    <w:multiLevelType w:val="multilevel"/>
    <w:tmpl w:val="978ECF88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57FE7020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cs="Times New Roman" w:hint="default"/>
      </w:rPr>
    </w:lvl>
  </w:abstractNum>
  <w:abstractNum w:abstractNumId="28">
    <w:nsid w:val="591F305E"/>
    <w:multiLevelType w:val="multilevel"/>
    <w:tmpl w:val="90CE9CF8"/>
    <w:lvl w:ilvl="0">
      <w:start w:val="2"/>
      <w:numFmt w:val="decimal"/>
      <w:lvlText w:val="%1."/>
      <w:lvlJc w:val="left"/>
      <w:pPr>
        <w:ind w:left="612" w:hanging="612"/>
      </w:pPr>
      <w:rPr>
        <w:rFonts w:cs="Times New Roman" w:hint="default"/>
      </w:rPr>
    </w:lvl>
    <w:lvl w:ilvl="1">
      <w:start w:val="13"/>
      <w:numFmt w:val="decimal"/>
      <w:lvlText w:val="%1.%2."/>
      <w:lvlJc w:val="left"/>
      <w:pPr>
        <w:ind w:left="1047" w:hanging="612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025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5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05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485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280" w:hanging="1800"/>
      </w:pPr>
      <w:rPr>
        <w:rFonts w:cs="Times New Roman" w:hint="default"/>
      </w:rPr>
    </w:lvl>
  </w:abstractNum>
  <w:abstractNum w:abstractNumId="29">
    <w:nsid w:val="72B15277"/>
    <w:multiLevelType w:val="multilevel"/>
    <w:tmpl w:val="EB84B888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20"/>
        </w:tabs>
        <w:ind w:left="1020" w:hanging="720"/>
      </w:pPr>
      <w:rPr>
        <w:rFonts w:cs="Times New Roman" w:hint="default"/>
      </w:rPr>
    </w:lvl>
    <w:lvl w:ilvl="2">
      <w:start w:val="4"/>
      <w:numFmt w:val="decimal"/>
      <w:lvlText w:val="%1.%2.%3."/>
      <w:lvlJc w:val="left"/>
      <w:pPr>
        <w:tabs>
          <w:tab w:val="num" w:pos="1320"/>
        </w:tabs>
        <w:ind w:left="13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940"/>
        </w:tabs>
        <w:ind w:left="29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0"/>
        </w:tabs>
        <w:ind w:left="39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560"/>
        </w:tabs>
        <w:ind w:left="4560" w:hanging="2160"/>
      </w:pPr>
      <w:rPr>
        <w:rFonts w:cs="Times New Roman" w:hint="default"/>
      </w:rPr>
    </w:lvl>
  </w:abstractNum>
  <w:abstractNum w:abstractNumId="30">
    <w:nsid w:val="7538439F"/>
    <w:multiLevelType w:val="hybridMultilevel"/>
    <w:tmpl w:val="FAE244A2"/>
    <w:lvl w:ilvl="0" w:tplc="23A0F7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7CC2D94"/>
    <w:multiLevelType w:val="hybridMultilevel"/>
    <w:tmpl w:val="DC8A307E"/>
    <w:lvl w:ilvl="0" w:tplc="C14057E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2">
    <w:nsid w:val="7CD24D15"/>
    <w:multiLevelType w:val="multilevel"/>
    <w:tmpl w:val="A6B4BB1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1155"/>
        </w:tabs>
        <w:ind w:left="115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90"/>
        </w:tabs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385"/>
        </w:tabs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20"/>
        </w:tabs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15"/>
        </w:tabs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410"/>
        </w:tabs>
        <w:ind w:left="441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45"/>
        </w:tabs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2160"/>
      </w:pPr>
      <w:rPr>
        <w:rFonts w:cs="Times New Roman" w:hint="default"/>
      </w:rPr>
    </w:lvl>
  </w:abstractNum>
  <w:abstractNum w:abstractNumId="33">
    <w:nsid w:val="7FD73896"/>
    <w:multiLevelType w:val="multilevel"/>
    <w:tmpl w:val="6B3A2742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cs="Times New Roman" w:hint="default"/>
      </w:rPr>
    </w:lvl>
  </w:abstractNum>
  <w:num w:numId="1">
    <w:abstractNumId w:val="0"/>
  </w:num>
  <w:num w:numId="2">
    <w:abstractNumId w:val="22"/>
  </w:num>
  <w:num w:numId="3">
    <w:abstractNumId w:val="2"/>
  </w:num>
  <w:num w:numId="4">
    <w:abstractNumId w:val="8"/>
  </w:num>
  <w:num w:numId="5">
    <w:abstractNumId w:val="11"/>
  </w:num>
  <w:num w:numId="6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32"/>
  </w:num>
  <w:num w:numId="14">
    <w:abstractNumId w:val="21"/>
  </w:num>
  <w:num w:numId="15">
    <w:abstractNumId w:val="6"/>
  </w:num>
  <w:num w:numId="16">
    <w:abstractNumId w:val="16"/>
  </w:num>
  <w:num w:numId="17">
    <w:abstractNumId w:val="1"/>
  </w:num>
  <w:num w:numId="18">
    <w:abstractNumId w:val="7"/>
  </w:num>
  <w:num w:numId="19">
    <w:abstractNumId w:val="33"/>
  </w:num>
  <w:num w:numId="20">
    <w:abstractNumId w:val="20"/>
  </w:num>
  <w:num w:numId="21">
    <w:abstractNumId w:val="31"/>
  </w:num>
  <w:num w:numId="22">
    <w:abstractNumId w:val="30"/>
  </w:num>
  <w:num w:numId="23">
    <w:abstractNumId w:val="12"/>
  </w:num>
  <w:num w:numId="24">
    <w:abstractNumId w:val="26"/>
  </w:num>
  <w:num w:numId="25">
    <w:abstractNumId w:val="5"/>
  </w:num>
  <w:num w:numId="26">
    <w:abstractNumId w:val="14"/>
  </w:num>
  <w:num w:numId="27">
    <w:abstractNumId w:val="9"/>
  </w:num>
  <w:num w:numId="28">
    <w:abstractNumId w:val="4"/>
  </w:num>
  <w:num w:numId="29">
    <w:abstractNumId w:val="19"/>
  </w:num>
  <w:num w:numId="30">
    <w:abstractNumId w:val="27"/>
  </w:num>
  <w:num w:numId="31">
    <w:abstractNumId w:val="10"/>
  </w:num>
  <w:num w:numId="32">
    <w:abstractNumId w:val="24"/>
  </w:num>
  <w:num w:numId="33">
    <w:abstractNumId w:val="13"/>
  </w:num>
  <w:num w:numId="34">
    <w:abstractNumId w:val="28"/>
  </w:num>
  <w:num w:numId="35">
    <w:abstractNumId w:val="3"/>
  </w:num>
  <w:num w:numId="36">
    <w:abstractNumId w:val="25"/>
  </w:num>
  <w:num w:numId="3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0000"/>
  <w:doNotTrackMoves/>
  <w:defaultTabStop w:val="708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317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612C"/>
    <w:rsid w:val="0000223C"/>
    <w:rsid w:val="00005A3E"/>
    <w:rsid w:val="000377CB"/>
    <w:rsid w:val="00042A7A"/>
    <w:rsid w:val="00043371"/>
    <w:rsid w:val="00043A94"/>
    <w:rsid w:val="0006052B"/>
    <w:rsid w:val="000647A4"/>
    <w:rsid w:val="000705AA"/>
    <w:rsid w:val="00075657"/>
    <w:rsid w:val="00090C63"/>
    <w:rsid w:val="0009796B"/>
    <w:rsid w:val="00097C46"/>
    <w:rsid w:val="000A061B"/>
    <w:rsid w:val="000A21F9"/>
    <w:rsid w:val="000A7644"/>
    <w:rsid w:val="000B3188"/>
    <w:rsid w:val="000D0849"/>
    <w:rsid w:val="000D10A5"/>
    <w:rsid w:val="000D4878"/>
    <w:rsid w:val="000F0FFD"/>
    <w:rsid w:val="000F752F"/>
    <w:rsid w:val="0010017C"/>
    <w:rsid w:val="001270EC"/>
    <w:rsid w:val="00134966"/>
    <w:rsid w:val="00140184"/>
    <w:rsid w:val="00140B5D"/>
    <w:rsid w:val="0014450E"/>
    <w:rsid w:val="00162E84"/>
    <w:rsid w:val="001768E6"/>
    <w:rsid w:val="00176BBC"/>
    <w:rsid w:val="00176FAA"/>
    <w:rsid w:val="00177530"/>
    <w:rsid w:val="001A188D"/>
    <w:rsid w:val="001A1F17"/>
    <w:rsid w:val="001A3B7F"/>
    <w:rsid w:val="001B03DB"/>
    <w:rsid w:val="001B5373"/>
    <w:rsid w:val="001B6395"/>
    <w:rsid w:val="001C1199"/>
    <w:rsid w:val="001D12C7"/>
    <w:rsid w:val="001D19F7"/>
    <w:rsid w:val="001D568E"/>
    <w:rsid w:val="001D5946"/>
    <w:rsid w:val="001E1FC2"/>
    <w:rsid w:val="001E70E0"/>
    <w:rsid w:val="001F0AFA"/>
    <w:rsid w:val="002026CF"/>
    <w:rsid w:val="00203559"/>
    <w:rsid w:val="00214081"/>
    <w:rsid w:val="00217E3E"/>
    <w:rsid w:val="00220C2C"/>
    <w:rsid w:val="0023544A"/>
    <w:rsid w:val="00237E97"/>
    <w:rsid w:val="0024265B"/>
    <w:rsid w:val="00242775"/>
    <w:rsid w:val="002622B5"/>
    <w:rsid w:val="00274ABD"/>
    <w:rsid w:val="002778EA"/>
    <w:rsid w:val="00277EF6"/>
    <w:rsid w:val="00296DB6"/>
    <w:rsid w:val="002B4944"/>
    <w:rsid w:val="002B5B5E"/>
    <w:rsid w:val="002C71B5"/>
    <w:rsid w:val="002E1D7C"/>
    <w:rsid w:val="002F3CF1"/>
    <w:rsid w:val="002F4173"/>
    <w:rsid w:val="002F4650"/>
    <w:rsid w:val="002F4E71"/>
    <w:rsid w:val="002F6FE7"/>
    <w:rsid w:val="00301079"/>
    <w:rsid w:val="003064BF"/>
    <w:rsid w:val="00313B39"/>
    <w:rsid w:val="00325F3F"/>
    <w:rsid w:val="00340DC6"/>
    <w:rsid w:val="00353521"/>
    <w:rsid w:val="0036078C"/>
    <w:rsid w:val="0036292B"/>
    <w:rsid w:val="003717F0"/>
    <w:rsid w:val="0037368E"/>
    <w:rsid w:val="003766FD"/>
    <w:rsid w:val="003B614E"/>
    <w:rsid w:val="003D15F5"/>
    <w:rsid w:val="003D7D11"/>
    <w:rsid w:val="003E191F"/>
    <w:rsid w:val="003E6A2D"/>
    <w:rsid w:val="003F26C0"/>
    <w:rsid w:val="003F3A34"/>
    <w:rsid w:val="0040302D"/>
    <w:rsid w:val="004055F1"/>
    <w:rsid w:val="00407281"/>
    <w:rsid w:val="00417AAF"/>
    <w:rsid w:val="00420B7C"/>
    <w:rsid w:val="00421078"/>
    <w:rsid w:val="00432477"/>
    <w:rsid w:val="00433B94"/>
    <w:rsid w:val="004411F3"/>
    <w:rsid w:val="004522A9"/>
    <w:rsid w:val="00452609"/>
    <w:rsid w:val="00465F72"/>
    <w:rsid w:val="004664E9"/>
    <w:rsid w:val="00485E38"/>
    <w:rsid w:val="00494539"/>
    <w:rsid w:val="004B4772"/>
    <w:rsid w:val="004B51DF"/>
    <w:rsid w:val="004B7C2A"/>
    <w:rsid w:val="004C44B0"/>
    <w:rsid w:val="004D038B"/>
    <w:rsid w:val="004E3FBE"/>
    <w:rsid w:val="004E42B0"/>
    <w:rsid w:val="004F05AC"/>
    <w:rsid w:val="00504951"/>
    <w:rsid w:val="00506946"/>
    <w:rsid w:val="00507914"/>
    <w:rsid w:val="005203A7"/>
    <w:rsid w:val="00521ED0"/>
    <w:rsid w:val="00525BC7"/>
    <w:rsid w:val="00527982"/>
    <w:rsid w:val="00532B64"/>
    <w:rsid w:val="00537780"/>
    <w:rsid w:val="0055414A"/>
    <w:rsid w:val="005637CE"/>
    <w:rsid w:val="00565F8A"/>
    <w:rsid w:val="00584327"/>
    <w:rsid w:val="00584ED8"/>
    <w:rsid w:val="005B0403"/>
    <w:rsid w:val="005C1AE7"/>
    <w:rsid w:val="005C3C7C"/>
    <w:rsid w:val="005C6962"/>
    <w:rsid w:val="005F67EE"/>
    <w:rsid w:val="00607F7A"/>
    <w:rsid w:val="00614119"/>
    <w:rsid w:val="006313F6"/>
    <w:rsid w:val="006423D8"/>
    <w:rsid w:val="00643A85"/>
    <w:rsid w:val="00645679"/>
    <w:rsid w:val="00655EAA"/>
    <w:rsid w:val="006614B9"/>
    <w:rsid w:val="0066293A"/>
    <w:rsid w:val="006672CB"/>
    <w:rsid w:val="006714F2"/>
    <w:rsid w:val="006729D9"/>
    <w:rsid w:val="00673DD9"/>
    <w:rsid w:val="00681747"/>
    <w:rsid w:val="00684C54"/>
    <w:rsid w:val="00685F83"/>
    <w:rsid w:val="00691840"/>
    <w:rsid w:val="006979DF"/>
    <w:rsid w:val="006A7766"/>
    <w:rsid w:val="006D4B8D"/>
    <w:rsid w:val="006D6CE2"/>
    <w:rsid w:val="006D7617"/>
    <w:rsid w:val="006E11E4"/>
    <w:rsid w:val="006E2E1F"/>
    <w:rsid w:val="006F49D4"/>
    <w:rsid w:val="006F70D6"/>
    <w:rsid w:val="007139B4"/>
    <w:rsid w:val="00720E01"/>
    <w:rsid w:val="00733F04"/>
    <w:rsid w:val="00734E3F"/>
    <w:rsid w:val="00742726"/>
    <w:rsid w:val="00745D1C"/>
    <w:rsid w:val="0074693E"/>
    <w:rsid w:val="00770F08"/>
    <w:rsid w:val="007722EA"/>
    <w:rsid w:val="00776485"/>
    <w:rsid w:val="00783E06"/>
    <w:rsid w:val="00783EC6"/>
    <w:rsid w:val="00786E01"/>
    <w:rsid w:val="007977A6"/>
    <w:rsid w:val="00797E63"/>
    <w:rsid w:val="007A2612"/>
    <w:rsid w:val="007A4330"/>
    <w:rsid w:val="007B32A0"/>
    <w:rsid w:val="007B7A01"/>
    <w:rsid w:val="007D1D82"/>
    <w:rsid w:val="007D6EBE"/>
    <w:rsid w:val="007E292F"/>
    <w:rsid w:val="007E2A1A"/>
    <w:rsid w:val="007E7F7E"/>
    <w:rsid w:val="007F02C3"/>
    <w:rsid w:val="007F7B06"/>
    <w:rsid w:val="008109D5"/>
    <w:rsid w:val="00811FE0"/>
    <w:rsid w:val="00820DAC"/>
    <w:rsid w:val="00820E9E"/>
    <w:rsid w:val="0083183A"/>
    <w:rsid w:val="00831D84"/>
    <w:rsid w:val="008557B7"/>
    <w:rsid w:val="00855D92"/>
    <w:rsid w:val="00862E85"/>
    <w:rsid w:val="008701B1"/>
    <w:rsid w:val="00871B3D"/>
    <w:rsid w:val="008770D5"/>
    <w:rsid w:val="00881595"/>
    <w:rsid w:val="00885D7A"/>
    <w:rsid w:val="008864F3"/>
    <w:rsid w:val="008A395A"/>
    <w:rsid w:val="008B671B"/>
    <w:rsid w:val="008D6005"/>
    <w:rsid w:val="008F369C"/>
    <w:rsid w:val="00902A95"/>
    <w:rsid w:val="00910E4B"/>
    <w:rsid w:val="0091160F"/>
    <w:rsid w:val="00921C76"/>
    <w:rsid w:val="009376A8"/>
    <w:rsid w:val="00940AC6"/>
    <w:rsid w:val="0094780D"/>
    <w:rsid w:val="009528F6"/>
    <w:rsid w:val="009571A7"/>
    <w:rsid w:val="009575EB"/>
    <w:rsid w:val="0096383C"/>
    <w:rsid w:val="00981783"/>
    <w:rsid w:val="00990B2C"/>
    <w:rsid w:val="0099557E"/>
    <w:rsid w:val="009A50E0"/>
    <w:rsid w:val="009A55B4"/>
    <w:rsid w:val="009A5C43"/>
    <w:rsid w:val="009C2109"/>
    <w:rsid w:val="009D3DD3"/>
    <w:rsid w:val="009E3400"/>
    <w:rsid w:val="009F2B8E"/>
    <w:rsid w:val="00A02683"/>
    <w:rsid w:val="00A1395E"/>
    <w:rsid w:val="00A14D23"/>
    <w:rsid w:val="00A20275"/>
    <w:rsid w:val="00A21A20"/>
    <w:rsid w:val="00A25E3F"/>
    <w:rsid w:val="00A2679D"/>
    <w:rsid w:val="00A36DCE"/>
    <w:rsid w:val="00A454DF"/>
    <w:rsid w:val="00A4688A"/>
    <w:rsid w:val="00A62EF4"/>
    <w:rsid w:val="00A635D9"/>
    <w:rsid w:val="00A73212"/>
    <w:rsid w:val="00A740E7"/>
    <w:rsid w:val="00A74848"/>
    <w:rsid w:val="00A82824"/>
    <w:rsid w:val="00A917BB"/>
    <w:rsid w:val="00A92CFF"/>
    <w:rsid w:val="00A94D95"/>
    <w:rsid w:val="00AA0E4A"/>
    <w:rsid w:val="00AA55D8"/>
    <w:rsid w:val="00AB33E7"/>
    <w:rsid w:val="00AB5ECC"/>
    <w:rsid w:val="00AB7720"/>
    <w:rsid w:val="00AC073E"/>
    <w:rsid w:val="00AD0108"/>
    <w:rsid w:val="00AD01C0"/>
    <w:rsid w:val="00AD1A7C"/>
    <w:rsid w:val="00AD34B1"/>
    <w:rsid w:val="00AF4510"/>
    <w:rsid w:val="00B00792"/>
    <w:rsid w:val="00B01B19"/>
    <w:rsid w:val="00B01B5A"/>
    <w:rsid w:val="00B06A61"/>
    <w:rsid w:val="00B35B6F"/>
    <w:rsid w:val="00B37A1A"/>
    <w:rsid w:val="00B46F72"/>
    <w:rsid w:val="00B52ECD"/>
    <w:rsid w:val="00B83BFD"/>
    <w:rsid w:val="00B85ED6"/>
    <w:rsid w:val="00BA2F0E"/>
    <w:rsid w:val="00BA5615"/>
    <w:rsid w:val="00BB2B4A"/>
    <w:rsid w:val="00BB4B87"/>
    <w:rsid w:val="00BB7F38"/>
    <w:rsid w:val="00BC121F"/>
    <w:rsid w:val="00BC2770"/>
    <w:rsid w:val="00BC3C58"/>
    <w:rsid w:val="00BC6224"/>
    <w:rsid w:val="00BD5141"/>
    <w:rsid w:val="00BD5358"/>
    <w:rsid w:val="00BD65EB"/>
    <w:rsid w:val="00BF1385"/>
    <w:rsid w:val="00C06318"/>
    <w:rsid w:val="00C115E1"/>
    <w:rsid w:val="00C12EE6"/>
    <w:rsid w:val="00C235CB"/>
    <w:rsid w:val="00C363F1"/>
    <w:rsid w:val="00C528EB"/>
    <w:rsid w:val="00C8234B"/>
    <w:rsid w:val="00C85B4A"/>
    <w:rsid w:val="00C9060B"/>
    <w:rsid w:val="00C91681"/>
    <w:rsid w:val="00C931DE"/>
    <w:rsid w:val="00C933D3"/>
    <w:rsid w:val="00CA6F6F"/>
    <w:rsid w:val="00CB24A2"/>
    <w:rsid w:val="00CC7054"/>
    <w:rsid w:val="00CD65DD"/>
    <w:rsid w:val="00CE195B"/>
    <w:rsid w:val="00CF3031"/>
    <w:rsid w:val="00D32945"/>
    <w:rsid w:val="00D51BA1"/>
    <w:rsid w:val="00D53A68"/>
    <w:rsid w:val="00D6282B"/>
    <w:rsid w:val="00D6612C"/>
    <w:rsid w:val="00D805AF"/>
    <w:rsid w:val="00DB2DD7"/>
    <w:rsid w:val="00DB57F6"/>
    <w:rsid w:val="00DB744D"/>
    <w:rsid w:val="00DC3765"/>
    <w:rsid w:val="00DD4296"/>
    <w:rsid w:val="00DF34FF"/>
    <w:rsid w:val="00E07465"/>
    <w:rsid w:val="00E13E54"/>
    <w:rsid w:val="00E20485"/>
    <w:rsid w:val="00E3028A"/>
    <w:rsid w:val="00E32348"/>
    <w:rsid w:val="00E45D52"/>
    <w:rsid w:val="00E51897"/>
    <w:rsid w:val="00E534A3"/>
    <w:rsid w:val="00E70ECB"/>
    <w:rsid w:val="00E716D6"/>
    <w:rsid w:val="00E71B3B"/>
    <w:rsid w:val="00E82CE3"/>
    <w:rsid w:val="00E857A0"/>
    <w:rsid w:val="00E862CA"/>
    <w:rsid w:val="00E930CB"/>
    <w:rsid w:val="00E97717"/>
    <w:rsid w:val="00EA5AA0"/>
    <w:rsid w:val="00EB4DF3"/>
    <w:rsid w:val="00EC11AF"/>
    <w:rsid w:val="00EC1E0B"/>
    <w:rsid w:val="00EC268F"/>
    <w:rsid w:val="00EC42DE"/>
    <w:rsid w:val="00EE735C"/>
    <w:rsid w:val="00EE7B5A"/>
    <w:rsid w:val="00EF19E2"/>
    <w:rsid w:val="00EF24E2"/>
    <w:rsid w:val="00F008D3"/>
    <w:rsid w:val="00F00F01"/>
    <w:rsid w:val="00F04160"/>
    <w:rsid w:val="00F17FC7"/>
    <w:rsid w:val="00F27546"/>
    <w:rsid w:val="00F31244"/>
    <w:rsid w:val="00F3596F"/>
    <w:rsid w:val="00F432EF"/>
    <w:rsid w:val="00F458C6"/>
    <w:rsid w:val="00F53541"/>
    <w:rsid w:val="00F551AA"/>
    <w:rsid w:val="00F73B26"/>
    <w:rsid w:val="00F7713C"/>
    <w:rsid w:val="00F84438"/>
    <w:rsid w:val="00F877F1"/>
    <w:rsid w:val="00F922FD"/>
    <w:rsid w:val="00FB66A6"/>
    <w:rsid w:val="00FC177C"/>
    <w:rsid w:val="00FC3D2A"/>
    <w:rsid w:val="00FC3F32"/>
    <w:rsid w:val="00FC5198"/>
    <w:rsid w:val="00FE480A"/>
    <w:rsid w:val="00FF0266"/>
    <w:rsid w:val="00FF2A12"/>
    <w:rsid w:val="00FF31AB"/>
    <w:rsid w:val="00FF4B87"/>
    <w:rsid w:val="00FF6260"/>
    <w:rsid w:val="00FF7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/>
    <w:lsdException w:name="No List" w:lock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073E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AC073E"/>
    <w:pPr>
      <w:keepNext/>
      <w:keepLines/>
      <w:tabs>
        <w:tab w:val="num" w:pos="0"/>
      </w:tabs>
      <w:overflowPunct w:val="0"/>
      <w:autoSpaceDE w:val="0"/>
      <w:spacing w:before="240"/>
      <w:ind w:left="432" w:hanging="432"/>
      <w:textAlignment w:val="baseline"/>
      <w:outlineLvl w:val="0"/>
    </w:pPr>
    <w:rPr>
      <w:rFonts w:ascii="Arial Narrow" w:hAnsi="Arial Narrow"/>
      <w:b/>
      <w:bCs/>
      <w:i/>
      <w:iCs/>
      <w:color w:val="000000"/>
      <w:spacing w:val="20"/>
      <w:kern w:val="1"/>
      <w:sz w:val="22"/>
      <w:szCs w:val="22"/>
    </w:rPr>
  </w:style>
  <w:style w:type="paragraph" w:styleId="2">
    <w:name w:val="heading 2"/>
    <w:basedOn w:val="a"/>
    <w:next w:val="a"/>
    <w:qFormat/>
    <w:rsid w:val="00AC073E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qFormat/>
    <w:rsid w:val="00AC073E"/>
    <w:pPr>
      <w:keepNext/>
      <w:tabs>
        <w:tab w:val="num" w:pos="0"/>
      </w:tabs>
      <w:overflowPunct w:val="0"/>
      <w:autoSpaceDE w:val="0"/>
      <w:spacing w:before="120"/>
      <w:ind w:left="720" w:hanging="720"/>
      <w:textAlignment w:val="baseline"/>
      <w:outlineLvl w:val="2"/>
    </w:pPr>
    <w:rPr>
      <w:rFonts w:ascii="Arial" w:hAnsi="Arial"/>
      <w:i/>
      <w:iCs/>
      <w:color w:val="000000"/>
      <w:kern w:val="1"/>
      <w:sz w:val="20"/>
      <w:szCs w:val="20"/>
      <w:u w:val="single"/>
    </w:rPr>
  </w:style>
  <w:style w:type="paragraph" w:styleId="4">
    <w:name w:val="heading 4"/>
    <w:basedOn w:val="a"/>
    <w:next w:val="a"/>
    <w:qFormat/>
    <w:rsid w:val="00AC073E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AC073E"/>
  </w:style>
  <w:style w:type="character" w:customStyle="1" w:styleId="WW-Absatz-Standardschriftart">
    <w:name w:val="WW-Absatz-Standardschriftart"/>
    <w:rsid w:val="00AC073E"/>
  </w:style>
  <w:style w:type="character" w:customStyle="1" w:styleId="WW-Absatz-Standardschriftart1">
    <w:name w:val="WW-Absatz-Standardschriftart1"/>
    <w:rsid w:val="00AC073E"/>
  </w:style>
  <w:style w:type="character" w:customStyle="1" w:styleId="WW-Absatz-Standardschriftart11">
    <w:name w:val="WW-Absatz-Standardschriftart11"/>
    <w:rsid w:val="00AC073E"/>
  </w:style>
  <w:style w:type="character" w:customStyle="1" w:styleId="11">
    <w:name w:val="Основной шрифт абзаца1"/>
    <w:rsid w:val="00AC073E"/>
  </w:style>
  <w:style w:type="character" w:styleId="a4">
    <w:name w:val="Hyperlink"/>
    <w:basedOn w:val="a1"/>
    <w:rsid w:val="00AC073E"/>
    <w:rPr>
      <w:rFonts w:cs="Times New Roman"/>
      <w:color w:val="0000FF"/>
      <w:u w:val="single"/>
    </w:rPr>
  </w:style>
  <w:style w:type="character" w:styleId="a5">
    <w:name w:val="page number"/>
    <w:basedOn w:val="11"/>
    <w:rsid w:val="00AC073E"/>
    <w:rPr>
      <w:rFonts w:cs="Times New Roman"/>
    </w:rPr>
  </w:style>
  <w:style w:type="paragraph" w:customStyle="1" w:styleId="a6">
    <w:name w:val="Заголовок"/>
    <w:basedOn w:val="a"/>
    <w:next w:val="a0"/>
    <w:rsid w:val="00AC073E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0">
    <w:name w:val="Body Text"/>
    <w:basedOn w:val="a"/>
    <w:link w:val="a7"/>
    <w:rsid w:val="00AC073E"/>
    <w:pPr>
      <w:spacing w:after="120"/>
    </w:pPr>
  </w:style>
  <w:style w:type="paragraph" w:styleId="a8">
    <w:name w:val="List"/>
    <w:basedOn w:val="a0"/>
    <w:rsid w:val="00AC073E"/>
    <w:rPr>
      <w:rFonts w:ascii="Arial" w:hAnsi="Arial" w:cs="Mangal"/>
    </w:rPr>
  </w:style>
  <w:style w:type="paragraph" w:customStyle="1" w:styleId="12">
    <w:name w:val="Название1"/>
    <w:basedOn w:val="a"/>
    <w:rsid w:val="00AC073E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3">
    <w:name w:val="Указатель1"/>
    <w:basedOn w:val="a"/>
    <w:rsid w:val="00AC073E"/>
    <w:pPr>
      <w:suppressLineNumbers/>
    </w:pPr>
    <w:rPr>
      <w:rFonts w:ascii="Arial" w:hAnsi="Arial" w:cs="Mangal"/>
    </w:rPr>
  </w:style>
  <w:style w:type="paragraph" w:customStyle="1" w:styleId="adres">
    <w:name w:val="adres"/>
    <w:basedOn w:val="a"/>
    <w:rsid w:val="00AC073E"/>
    <w:pPr>
      <w:widowControl w:val="0"/>
      <w:overflowPunct w:val="0"/>
      <w:autoSpaceDE w:val="0"/>
      <w:spacing w:before="60" w:line="180" w:lineRule="atLeast"/>
      <w:textAlignment w:val="baseline"/>
    </w:pPr>
    <w:rPr>
      <w:rFonts w:ascii="Arial" w:hAnsi="Arial"/>
      <w:i/>
      <w:iCs/>
      <w:sz w:val="18"/>
      <w:szCs w:val="18"/>
    </w:rPr>
  </w:style>
  <w:style w:type="paragraph" w:customStyle="1" w:styleId="Dolgnost">
    <w:name w:val="Dolgnost"/>
    <w:basedOn w:val="a"/>
    <w:rsid w:val="00AC073E"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spacing w:before="60" w:line="210" w:lineRule="atLeast"/>
      <w:textAlignment w:val="baseline"/>
    </w:pPr>
    <w:rPr>
      <w:rFonts w:ascii="Arial" w:hAnsi="Arial" w:cs="Arial"/>
      <w:i/>
      <w:iCs/>
      <w:spacing w:val="-20"/>
      <w:sz w:val="19"/>
      <w:szCs w:val="19"/>
    </w:rPr>
  </w:style>
  <w:style w:type="paragraph" w:customStyle="1" w:styleId="FIO">
    <w:name w:val="FIO"/>
    <w:basedOn w:val="a"/>
    <w:rsid w:val="00AC073E"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spacing w:after="60" w:line="210" w:lineRule="atLeast"/>
      <w:ind w:right="-79"/>
      <w:textAlignment w:val="baseline"/>
    </w:pPr>
    <w:rPr>
      <w:rFonts w:ascii="Arial" w:hAnsi="Arial" w:cs="Arial"/>
      <w:b/>
      <w:bCs/>
      <w:spacing w:val="-20"/>
      <w:sz w:val="20"/>
      <w:szCs w:val="20"/>
    </w:rPr>
  </w:style>
  <w:style w:type="paragraph" w:customStyle="1" w:styleId="30">
    <w:name w:val="заголовок 3"/>
    <w:basedOn w:val="a"/>
    <w:rsid w:val="00AC073E"/>
    <w:pPr>
      <w:keepNext/>
      <w:keepLines/>
      <w:widowControl w:val="0"/>
      <w:pBdr>
        <w:bottom w:val="single" w:sz="4" w:space="1" w:color="000000"/>
      </w:pBdr>
      <w:overflowPunct w:val="0"/>
      <w:autoSpaceDE w:val="0"/>
      <w:spacing w:before="170" w:line="220" w:lineRule="atLeast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20">
    <w:name w:val="заголовок2"/>
    <w:basedOn w:val="a"/>
    <w:next w:val="a"/>
    <w:rsid w:val="00AC073E"/>
    <w:pPr>
      <w:keepNext/>
      <w:keepLines/>
      <w:widowControl w:val="0"/>
      <w:pBdr>
        <w:top w:val="single" w:sz="4" w:space="0" w:color="000000"/>
        <w:bottom w:val="single" w:sz="4" w:space="0" w:color="000000"/>
      </w:pBdr>
      <w:shd w:val="clear" w:color="auto" w:fill="C0C0C0"/>
      <w:overflowPunct w:val="0"/>
      <w:autoSpaceDE w:val="0"/>
      <w:spacing w:before="180" w:after="60" w:line="190" w:lineRule="atLeast"/>
      <w:ind w:right="-82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a9">
    <w:name w:val="Обычный.Название подразделения"/>
    <w:rsid w:val="00AC073E"/>
    <w:pPr>
      <w:suppressAutoHyphens/>
    </w:pPr>
    <w:rPr>
      <w:rFonts w:ascii="SchoolBook" w:hAnsi="SchoolBook"/>
      <w:sz w:val="28"/>
      <w:lang w:eastAsia="ar-SA"/>
    </w:rPr>
  </w:style>
  <w:style w:type="paragraph" w:styleId="aa">
    <w:name w:val="Balloon Text"/>
    <w:basedOn w:val="a"/>
    <w:link w:val="ab"/>
    <w:rsid w:val="00AC073E"/>
    <w:rPr>
      <w:rFonts w:ascii="Tahoma" w:hAnsi="Tahoma" w:cs="Tahoma"/>
      <w:sz w:val="16"/>
      <w:szCs w:val="16"/>
    </w:rPr>
  </w:style>
  <w:style w:type="paragraph" w:customStyle="1" w:styleId="14">
    <w:name w:val="заголовок1"/>
    <w:basedOn w:val="a"/>
    <w:next w:val="a"/>
    <w:rsid w:val="00AC073E"/>
    <w:pPr>
      <w:keepNext/>
      <w:keepLines/>
      <w:widowControl w:val="0"/>
      <w:pBdr>
        <w:top w:val="double" w:sz="2" w:space="0" w:color="000000"/>
        <w:bottom w:val="double" w:sz="2" w:space="0" w:color="000000"/>
      </w:pBdr>
      <w:overflowPunct w:val="0"/>
      <w:autoSpaceDE w:val="0"/>
      <w:spacing w:before="360" w:line="280" w:lineRule="atLeast"/>
      <w:ind w:right="-79"/>
      <w:textAlignment w:val="baseline"/>
    </w:pPr>
    <w:rPr>
      <w:rFonts w:ascii="Arial" w:hAnsi="Arial"/>
      <w:b/>
      <w:bCs/>
      <w:i/>
      <w:iCs/>
      <w:sz w:val="22"/>
      <w:szCs w:val="22"/>
    </w:rPr>
  </w:style>
  <w:style w:type="paragraph" w:styleId="ac">
    <w:name w:val="header"/>
    <w:basedOn w:val="a"/>
    <w:link w:val="ad"/>
    <w:rsid w:val="00AC073E"/>
    <w:pPr>
      <w:tabs>
        <w:tab w:val="center" w:pos="4677"/>
        <w:tab w:val="right" w:pos="9355"/>
      </w:tabs>
    </w:pPr>
  </w:style>
  <w:style w:type="paragraph" w:styleId="ae">
    <w:name w:val="footer"/>
    <w:basedOn w:val="a"/>
    <w:link w:val="af"/>
    <w:rsid w:val="00AC073E"/>
    <w:pPr>
      <w:tabs>
        <w:tab w:val="center" w:pos="4677"/>
        <w:tab w:val="right" w:pos="9355"/>
      </w:tabs>
    </w:pPr>
  </w:style>
  <w:style w:type="paragraph" w:customStyle="1" w:styleId="af0">
    <w:name w:val="Содержимое врезки"/>
    <w:basedOn w:val="a0"/>
    <w:rsid w:val="00AC073E"/>
  </w:style>
  <w:style w:type="paragraph" w:customStyle="1" w:styleId="ConsPlusNormal">
    <w:name w:val="ConsPlusNormal"/>
    <w:next w:val="a"/>
    <w:link w:val="ConsPlusNormal0"/>
    <w:rsid w:val="00C115E1"/>
    <w:pPr>
      <w:widowControl w:val="0"/>
      <w:suppressAutoHyphens/>
      <w:autoSpaceDE w:val="0"/>
      <w:ind w:firstLine="720"/>
    </w:pPr>
    <w:rPr>
      <w:rFonts w:ascii="Arial" w:hAnsi="Arial"/>
      <w:lang w:eastAsia="ar-SA"/>
    </w:rPr>
  </w:style>
  <w:style w:type="character" w:customStyle="1" w:styleId="ConsPlusNormal0">
    <w:name w:val="ConsPlusNormal Знак"/>
    <w:link w:val="ConsPlusNormal"/>
    <w:locked/>
    <w:rsid w:val="00C115E1"/>
    <w:rPr>
      <w:rFonts w:ascii="Arial" w:hAnsi="Arial"/>
      <w:lang w:eastAsia="ar-SA" w:bidi="ar-SA"/>
    </w:rPr>
  </w:style>
  <w:style w:type="paragraph" w:customStyle="1" w:styleId="15">
    <w:name w:val="Без интервала1"/>
    <w:link w:val="NoSpacingChar"/>
    <w:rsid w:val="00C115E1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a1"/>
    <w:link w:val="15"/>
    <w:locked/>
    <w:rsid w:val="00C115E1"/>
    <w:rPr>
      <w:rFonts w:ascii="Calibri" w:hAnsi="Calibri"/>
      <w:sz w:val="22"/>
      <w:szCs w:val="22"/>
      <w:lang w:val="ru-RU" w:eastAsia="ru-RU" w:bidi="ar-SA"/>
    </w:rPr>
  </w:style>
  <w:style w:type="character" w:styleId="af1">
    <w:name w:val="Strong"/>
    <w:basedOn w:val="a1"/>
    <w:qFormat/>
    <w:locked/>
    <w:rsid w:val="005C3C7C"/>
    <w:rPr>
      <w:rFonts w:cs="Times New Roman"/>
      <w:b/>
      <w:bCs/>
    </w:rPr>
  </w:style>
  <w:style w:type="table" w:styleId="af2">
    <w:name w:val="Table Grid"/>
    <w:basedOn w:val="a2"/>
    <w:uiPriority w:val="59"/>
    <w:locked/>
    <w:rsid w:val="005C3C7C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">
    <w:name w:val="Абзац списка1"/>
    <w:basedOn w:val="a"/>
    <w:rsid w:val="005C3C7C"/>
    <w:pPr>
      <w:suppressAutoHyphens w:val="0"/>
      <w:ind w:left="720"/>
      <w:contextualSpacing/>
    </w:pPr>
    <w:rPr>
      <w:lang w:eastAsia="ru-RU"/>
    </w:rPr>
  </w:style>
  <w:style w:type="character" w:customStyle="1" w:styleId="a7">
    <w:name w:val="Основной текст Знак"/>
    <w:basedOn w:val="a1"/>
    <w:link w:val="a0"/>
    <w:locked/>
    <w:rsid w:val="005C3C7C"/>
    <w:rPr>
      <w:rFonts w:cs="Times New Roman"/>
      <w:sz w:val="24"/>
      <w:szCs w:val="24"/>
      <w:lang w:eastAsia="ar-SA" w:bidi="ar-SA"/>
    </w:rPr>
  </w:style>
  <w:style w:type="paragraph" w:customStyle="1" w:styleId="af3">
    <w:name w:val="Таблицы (моноширинный)"/>
    <w:basedOn w:val="a"/>
    <w:next w:val="a"/>
    <w:rsid w:val="00565F8A"/>
    <w:pPr>
      <w:suppressAutoHyphens w:val="0"/>
      <w:autoSpaceDE w:val="0"/>
      <w:autoSpaceDN w:val="0"/>
      <w:adjustRightInd w:val="0"/>
      <w:ind w:firstLine="567"/>
      <w:jc w:val="both"/>
    </w:pPr>
    <w:rPr>
      <w:rFonts w:ascii="Courier New" w:hAnsi="Courier New" w:cs="Courier New"/>
      <w:lang w:eastAsia="ru-RU"/>
    </w:rPr>
  </w:style>
  <w:style w:type="paragraph" w:customStyle="1" w:styleId="Default">
    <w:name w:val="Default"/>
    <w:rsid w:val="00565F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10">
    <w:name w:val="Заголовок 1 Знак"/>
    <w:basedOn w:val="a1"/>
    <w:link w:val="1"/>
    <w:locked/>
    <w:rsid w:val="00E857A0"/>
    <w:rPr>
      <w:rFonts w:ascii="Arial Narrow" w:hAnsi="Arial Narrow" w:cs="Times New Roman"/>
      <w:b/>
      <w:bCs/>
      <w:i/>
      <w:iCs/>
      <w:color w:val="000000"/>
      <w:spacing w:val="20"/>
      <w:kern w:val="1"/>
      <w:sz w:val="22"/>
      <w:szCs w:val="22"/>
      <w:lang w:eastAsia="ar-SA" w:bidi="ar-SA"/>
    </w:rPr>
  </w:style>
  <w:style w:type="character" w:customStyle="1" w:styleId="ab">
    <w:name w:val="Текст выноски Знак"/>
    <w:basedOn w:val="a1"/>
    <w:link w:val="aa"/>
    <w:locked/>
    <w:rsid w:val="00E857A0"/>
    <w:rPr>
      <w:rFonts w:ascii="Tahoma" w:hAnsi="Tahoma" w:cs="Tahoma"/>
      <w:sz w:val="16"/>
      <w:szCs w:val="16"/>
      <w:lang w:eastAsia="ar-SA" w:bidi="ar-SA"/>
    </w:rPr>
  </w:style>
  <w:style w:type="character" w:customStyle="1" w:styleId="af">
    <w:name w:val="Нижний колонтитул Знак"/>
    <w:basedOn w:val="a1"/>
    <w:link w:val="ae"/>
    <w:locked/>
    <w:rsid w:val="00E857A0"/>
    <w:rPr>
      <w:rFonts w:cs="Times New Roman"/>
      <w:sz w:val="24"/>
      <w:szCs w:val="24"/>
      <w:lang w:eastAsia="ar-SA" w:bidi="ar-SA"/>
    </w:rPr>
  </w:style>
  <w:style w:type="character" w:customStyle="1" w:styleId="ad">
    <w:name w:val="Верхний колонтитул Знак"/>
    <w:basedOn w:val="a1"/>
    <w:link w:val="ac"/>
    <w:locked/>
    <w:rsid w:val="00E857A0"/>
    <w:rPr>
      <w:rFonts w:cs="Times New Roman"/>
      <w:sz w:val="24"/>
      <w:szCs w:val="24"/>
      <w:lang w:eastAsia="ar-SA" w:bidi="ar-SA"/>
    </w:rPr>
  </w:style>
  <w:style w:type="paragraph" w:customStyle="1" w:styleId="ConsPlusTitle">
    <w:name w:val="ConsPlusTitle"/>
    <w:rsid w:val="00E857A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4">
    <w:name w:val="Normal (Web)"/>
    <w:basedOn w:val="a"/>
    <w:rsid w:val="00E857A0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PlusNonformat">
    <w:name w:val="ConsPlusNonformat"/>
    <w:rsid w:val="00E857A0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5">
    <w:name w:val="footnote text"/>
    <w:basedOn w:val="a"/>
    <w:link w:val="af6"/>
    <w:rsid w:val="00E857A0"/>
    <w:pPr>
      <w:suppressAutoHyphens w:val="0"/>
    </w:pPr>
    <w:rPr>
      <w:sz w:val="20"/>
      <w:szCs w:val="20"/>
      <w:lang w:eastAsia="ru-RU"/>
    </w:rPr>
  </w:style>
  <w:style w:type="character" w:customStyle="1" w:styleId="af6">
    <w:name w:val="Текст сноски Знак"/>
    <w:basedOn w:val="a1"/>
    <w:link w:val="af5"/>
    <w:locked/>
    <w:rsid w:val="00E857A0"/>
    <w:rPr>
      <w:rFonts w:cs="Times New Roman"/>
    </w:rPr>
  </w:style>
  <w:style w:type="character" w:styleId="af7">
    <w:name w:val="footnote reference"/>
    <w:basedOn w:val="a1"/>
    <w:rsid w:val="00E857A0"/>
    <w:rPr>
      <w:vertAlign w:val="superscript"/>
    </w:rPr>
  </w:style>
  <w:style w:type="paragraph" w:customStyle="1" w:styleId="ConsPlusCell">
    <w:name w:val="ConsPlusCell"/>
    <w:uiPriority w:val="99"/>
    <w:rsid w:val="00E857A0"/>
    <w:pPr>
      <w:autoSpaceDE w:val="0"/>
      <w:autoSpaceDN w:val="0"/>
      <w:adjustRightInd w:val="0"/>
    </w:pPr>
    <w:rPr>
      <w:rFonts w:ascii="Arial" w:hAnsi="Arial" w:cs="Arial"/>
    </w:rPr>
  </w:style>
  <w:style w:type="paragraph" w:styleId="af8">
    <w:name w:val="No Spacing"/>
    <w:uiPriority w:val="1"/>
    <w:qFormat/>
    <w:rsid w:val="009E3400"/>
    <w:rPr>
      <w:rFonts w:ascii="Calibri" w:hAnsi="Calibri"/>
      <w:sz w:val="22"/>
      <w:szCs w:val="22"/>
    </w:rPr>
  </w:style>
  <w:style w:type="character" w:customStyle="1" w:styleId="20pt">
    <w:name w:val="Основной текст (2) + Не полужирный;Интервал 0 pt"/>
    <w:basedOn w:val="a1"/>
    <w:rsid w:val="00C9168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3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gu.govvrn.ru)" TargetMode="External"/><Relationship Id="rId18" Type="http://schemas.openxmlformats.org/officeDocument/2006/relationships/hyperlink" Target="http://www.pgu.govvrn.ru)" TargetMode="External"/><Relationship Id="rId26" Type="http://schemas.openxmlformats.org/officeDocument/2006/relationships/hyperlink" Target="http://www.pgu.govvrn.ru)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pgu.govvrn.ru)" TargetMode="External"/><Relationship Id="rId34" Type="http://schemas.openxmlformats.org/officeDocument/2006/relationships/hyperlink" Target="http://www.pgu.govvrn.ru)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gu.govvrn.ru)" TargetMode="External"/><Relationship Id="rId17" Type="http://schemas.openxmlformats.org/officeDocument/2006/relationships/hyperlink" Target="http://www.pgu.govvrn.ru)" TargetMode="External"/><Relationship Id="rId25" Type="http://schemas.openxmlformats.org/officeDocument/2006/relationships/hyperlink" Target="http://www.pgu.govvrn.ru)" TargetMode="External"/><Relationship Id="rId33" Type="http://schemas.openxmlformats.org/officeDocument/2006/relationships/hyperlink" Target="http://www.pgu.govvrn.ru)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pgu.govvrn.ru)" TargetMode="External"/><Relationship Id="rId20" Type="http://schemas.openxmlformats.org/officeDocument/2006/relationships/hyperlink" Target="http://www.pgu.govvrn.ru)" TargetMode="External"/><Relationship Id="rId29" Type="http://schemas.openxmlformats.org/officeDocument/2006/relationships/hyperlink" Target="http://www.pgu.govvrn.ru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gu.govvrn.ru)" TargetMode="External"/><Relationship Id="rId24" Type="http://schemas.openxmlformats.org/officeDocument/2006/relationships/hyperlink" Target="http://www.pgu.govvrn.ru)" TargetMode="External"/><Relationship Id="rId32" Type="http://schemas.openxmlformats.org/officeDocument/2006/relationships/hyperlink" Target="http://www.pgu.govvrn.ru)" TargetMode="External"/><Relationship Id="rId37" Type="http://schemas.openxmlformats.org/officeDocument/2006/relationships/hyperlink" Target="http://www.pgu.govvrn.ru)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pgu.govvrn.ru)" TargetMode="External"/><Relationship Id="rId23" Type="http://schemas.openxmlformats.org/officeDocument/2006/relationships/hyperlink" Target="http://www.pgu.govvrn.ru)" TargetMode="External"/><Relationship Id="rId28" Type="http://schemas.openxmlformats.org/officeDocument/2006/relationships/hyperlink" Target="http://www.pgu.govvrn.ru)" TargetMode="External"/><Relationship Id="rId36" Type="http://schemas.openxmlformats.org/officeDocument/2006/relationships/hyperlink" Target="http://www.pgu.govvrn.ru)" TargetMode="External"/><Relationship Id="rId10" Type="http://schemas.openxmlformats.org/officeDocument/2006/relationships/hyperlink" Target="http://www.pgu.govvrn.ru)" TargetMode="External"/><Relationship Id="rId19" Type="http://schemas.openxmlformats.org/officeDocument/2006/relationships/hyperlink" Target="http://www.pgu.govvrn.ru)" TargetMode="External"/><Relationship Id="rId31" Type="http://schemas.openxmlformats.org/officeDocument/2006/relationships/hyperlink" Target="http://www.pgu.govvrn.ru)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gu.govvrn.ru)" TargetMode="External"/><Relationship Id="rId14" Type="http://schemas.openxmlformats.org/officeDocument/2006/relationships/hyperlink" Target="http://www.pgu.govvrn.ru)" TargetMode="External"/><Relationship Id="rId22" Type="http://schemas.openxmlformats.org/officeDocument/2006/relationships/hyperlink" Target="http://www.pgu.govvrn.ru)" TargetMode="External"/><Relationship Id="rId27" Type="http://schemas.openxmlformats.org/officeDocument/2006/relationships/hyperlink" Target="http://www.pgu.govvrn.ru)" TargetMode="External"/><Relationship Id="rId30" Type="http://schemas.openxmlformats.org/officeDocument/2006/relationships/hyperlink" Target="http://www.pgu.govvrn.ru)" TargetMode="External"/><Relationship Id="rId35" Type="http://schemas.openxmlformats.org/officeDocument/2006/relationships/hyperlink" Target="http://www.pgu.govvrn.ru)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2;&#1072;&#1073;&#1080;&#1085;&#1077;&#1090;&#8470;7\Documents\Documents\&#1058;&#1045;&#1050;&#1059;&#1065;&#1040;&#1071;%20&#1056;&#1040;&#1041;&#1054;&#1058;&#1040;\&#1055;&#1054;&#1057;&#1058;&#1040;&#1053;&#1054;&#1042;&#1051;&#1045;&#1053;&#1048;&#1071;%20&#1056;&#1040;&#1057;&#1055;&#1054;&#1056;&#1071;&#1046;&#1045;&#1053;&#1048;&#1071;\&#1055;&#1086;&#1089;&#1090;&#1072;&#1085;&#1086;&#1074;&#1083;&#1077;&#1085;&#1080;&#1077;%20&#1086;%20&#1084;&#1091;&#1085;&#1080;&#1094;&#1080;&#1087;&#1072;&#1083;&#1100;&#1085;&#1086;&#1081;%20&#1082;&#1086;&#1084;&#1080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E86F6-A078-41DB-8099-9472AB835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о муниципальной комиссии</Template>
  <TotalTime>734</TotalTime>
  <Pages>9</Pages>
  <Words>3422</Words>
  <Characters>19506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Образцы бланков</vt:lpstr>
    </vt:vector>
  </TitlesOfParts>
  <Company>Reanimator Extreme Edition</Company>
  <LinksUpToDate>false</LinksUpToDate>
  <CharactersWithSpaces>22883</CharactersWithSpaces>
  <SharedDoc>false</SharedDoc>
  <HLinks>
    <vt:vector size="132" baseType="variant">
      <vt:variant>
        <vt:i4>327693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consultantplus://offline/ref=84945A86F7C56566FDEEAA0394280867E3C6B855468666E9E8B35C0FDCmCzCH</vt:lpwstr>
      </vt:variant>
      <vt:variant>
        <vt:lpwstr/>
      </vt:variant>
      <vt:variant>
        <vt:i4>3473509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consultantplus://offline/ref=84945A86F7C56566FDEEAA0394280867E3C6B7534A8D66E9E8B35C0FDCCC13E94B21B45F6ECCEEFEm9z3H</vt:lpwstr>
      </vt:variant>
      <vt:variant>
        <vt:lpwstr/>
      </vt:variant>
      <vt:variant>
        <vt:i4>327693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consultantplus://offline/ref=84945A86F7C56566FDEEAA0394280867E3C6B855468666E9E8B35C0FDCmCzCH</vt:lpwstr>
      </vt:variant>
      <vt:variant>
        <vt:lpwstr/>
      </vt:variant>
      <vt:variant>
        <vt:i4>3473509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consultantplus://offline/ref=84945A86F7C56566FDEEAA0394280867E3C6B7534A8D66E9E8B35C0FDCCC13E94B21B45F6ECCEEFEm9z3H</vt:lpwstr>
      </vt:variant>
      <vt:variant>
        <vt:lpwstr/>
      </vt:variant>
      <vt:variant>
        <vt:i4>6750269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consultantplus://offline/ref=9B2EC41E2A9101782EAB072BA27B74D48DBA76B4069D9AFEB10AEE7C3D6FCF4EE382809FC64419E8o7V4O</vt:lpwstr>
      </vt:variant>
      <vt:variant>
        <vt:lpwstr/>
      </vt:variant>
      <vt:variant>
        <vt:i4>7995445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consultantplus://offline/ref=67242D62E10994E23D04A0DE675B819B4CBBF94E4B36E8233599EA4E2BA8AE6A3549CD277531CEE2T1REJ</vt:lpwstr>
      </vt:variant>
      <vt:variant>
        <vt:lpwstr/>
      </vt:variant>
      <vt:variant>
        <vt:i4>2752616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consultantplus://offline/ref=E06594A8779E47B65C1309EB86F019AA4943FACFC9E2E3607B16659F0B0D0C14112DCA5A437E1044t3WAJ</vt:lpwstr>
      </vt:variant>
      <vt:variant>
        <vt:lpwstr/>
      </vt:variant>
      <vt:variant>
        <vt:i4>327751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P174</vt:lpwstr>
      </vt:variant>
      <vt:variant>
        <vt:i4>1310724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consultantplus://offline/ref=AF897CFEC37DE84F949C78B008FAFA85D2597858D81196F3777D42F66AC411033D824Bd6NBJ</vt:lpwstr>
      </vt:variant>
      <vt:variant>
        <vt:lpwstr/>
      </vt:variant>
      <vt:variant>
        <vt:i4>2031696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consultantplus://offline/ref=EBD03B0561D156920967838E4FDF305F9C4AE731E964C1DDBE38A755FD52CBE5F57C1Dj9H7J</vt:lpwstr>
      </vt:variant>
      <vt:variant>
        <vt:lpwstr/>
      </vt:variant>
      <vt:variant>
        <vt:i4>524356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P149</vt:lpwstr>
      </vt:variant>
      <vt:variant>
        <vt:i4>4587602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consultantplus://offline/ref=7A3C0018101911653F86554726404A403FEBF33EC9F9CDEF46CBFB15B07A03I</vt:lpwstr>
      </vt:variant>
      <vt:variant>
        <vt:lpwstr/>
      </vt:variant>
      <vt:variant>
        <vt:i4>4980741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consultantplus://offline/ref=2D95E8ABB0E4DD871B8091DD2BB4C64DB07D3C9316660D1D2AA00188A87094B5EDC7E9vFyBL</vt:lpwstr>
      </vt:variant>
      <vt:variant>
        <vt:lpwstr/>
      </vt:variant>
      <vt:variant>
        <vt:i4>4980830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consultantplus://offline/ref=2D95E8ABB0E4DD871B8091DD2BB4C64DB07D3C9316660D1D2AA00188A87094B5EDC7E9vFy9L</vt:lpwstr>
      </vt:variant>
      <vt:variant>
        <vt:lpwstr/>
      </vt:variant>
      <vt:variant>
        <vt:i4>589892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P148</vt:lpwstr>
      </vt:variant>
      <vt:variant>
        <vt:i4>4849666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consultantplus://offline/ref=3FE8E08C3FD1F2422F75403C737BC75B7386EC396A266590136CC56B5591E4FE7E8882S4s9L</vt:lpwstr>
      </vt:variant>
      <vt:variant>
        <vt:lpwstr/>
      </vt:variant>
      <vt:variant>
        <vt:i4>6291559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consultantplus://offline/ref=0ACB397288B2FBF7AEA577EA67E7BB7F16650F2FB1B766029359B5ABA7BAF23E896F7AE76A306754DFW3N</vt:lpwstr>
      </vt:variant>
      <vt:variant>
        <vt:lpwstr/>
      </vt:variant>
      <vt:variant>
        <vt:i4>6291515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consultantplus://offline/ref=0ACB397288B2FBF7AEA577EA67E7BB7F16650B29BAB066029359B5ABA7BAF23E896F7AE76A30665EDFW3N</vt:lpwstr>
      </vt:variant>
      <vt:variant>
        <vt:lpwstr/>
      </vt:variant>
      <vt:variant>
        <vt:i4>852063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consultantplus://offline/ref=0ACB397288B2FBF7AEA577EA67E7BB7F16650F2CBCBC66029359B5ABA7DBWAN</vt:lpwstr>
      </vt:variant>
      <vt:variant>
        <vt:lpwstr/>
      </vt:variant>
      <vt:variant>
        <vt:i4>6291566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consultantplus://offline/ref=0ACB397288B2FBF7AEA577EA67E7BB7F1665092DB1BC66029359B5ABA7BAF23E896F7AE76A316750DFW6N</vt:lpwstr>
      </vt:variant>
      <vt:variant>
        <vt:lpwstr/>
      </vt:variant>
      <vt:variant>
        <vt:i4>6291559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consultantplus://offline/ref=0ACB397288B2FBF7AEA577EA67E7BB7F16650F2FB1B766029359B5ABA7BAF23E896F7AE76A306754DFW3N</vt:lpwstr>
      </vt:variant>
      <vt:variant>
        <vt:lpwstr/>
      </vt:variant>
      <vt:variant>
        <vt:i4>327745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P114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Образцы бланков</dc:title>
  <dc:subject>Бланки администраии Воронежской области</dc:subject>
  <dc:creator>кабинет№7</dc:creator>
  <cp:keywords/>
  <dc:description/>
  <cp:lastModifiedBy>User</cp:lastModifiedBy>
  <cp:revision>25</cp:revision>
  <cp:lastPrinted>2019-04-04T05:27:00Z</cp:lastPrinted>
  <dcterms:created xsi:type="dcterms:W3CDTF">2018-12-13T11:46:00Z</dcterms:created>
  <dcterms:modified xsi:type="dcterms:W3CDTF">2019-05-14T05:54:00Z</dcterms:modified>
</cp:coreProperties>
</file>